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BA2F" w14:textId="77777777" w:rsidR="009D0D49" w:rsidRDefault="009D0D49" w:rsidP="003F0DED">
      <w:pPr>
        <w:jc w:val="center"/>
        <w:rPr>
          <w:rFonts w:ascii="Arial" w:hAnsi="Arial" w:cs="Arial"/>
          <w:b/>
        </w:rPr>
      </w:pPr>
    </w:p>
    <w:p w14:paraId="6571C575" w14:textId="3595E8BF" w:rsidR="003F0DED" w:rsidRDefault="003F0DED" w:rsidP="003F0DED">
      <w:pPr>
        <w:jc w:val="center"/>
        <w:rPr>
          <w:rFonts w:ascii="Arial" w:hAnsi="Arial" w:cs="Arial"/>
          <w:b/>
        </w:rPr>
      </w:pPr>
      <w:r w:rsidRPr="003F0DED">
        <w:rPr>
          <w:rFonts w:ascii="Arial" w:hAnsi="Arial" w:cs="Arial"/>
          <w:b/>
        </w:rPr>
        <w:t>CONSULTAS ANTE LA PLATAFORMA NACIONAL DE TRANSPARENCIA (PNT)</w:t>
      </w:r>
    </w:p>
    <w:p w14:paraId="3A0A5D54" w14:textId="77096BE5" w:rsidR="00F717EB" w:rsidRDefault="00F717EB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p w14:paraId="3F7D33B1" w14:textId="4134DEC0" w:rsidR="009D0D49" w:rsidRDefault="009D0D49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p w14:paraId="2452303D" w14:textId="77777777" w:rsidR="009D0D49" w:rsidRPr="00A52DB6" w:rsidRDefault="009D0D49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001" w:type="dxa"/>
        <w:tblLook w:val="04A0" w:firstRow="1" w:lastRow="0" w:firstColumn="1" w:lastColumn="0" w:noHBand="0" w:noVBand="1"/>
      </w:tblPr>
      <w:tblGrid>
        <w:gridCol w:w="475"/>
        <w:gridCol w:w="504"/>
        <w:gridCol w:w="6969"/>
        <w:gridCol w:w="1053"/>
      </w:tblGrid>
      <w:tr w:rsidR="003F0DED" w:rsidRPr="003F0DED" w14:paraId="013341A2" w14:textId="77777777" w:rsidTr="003724F2">
        <w:trPr>
          <w:trHeight w:val="1128"/>
        </w:trPr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  <w:vAlign w:val="center"/>
            <w:hideMark/>
          </w:tcPr>
          <w:p w14:paraId="257E45F5" w14:textId="77777777" w:rsidR="00F717EB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SOLICITUDES DE ACCESO A LA INFORMACIÓN PÚBLICA PRESENTADAS ANTE LA UNIDAD DE TRANSPARENCIA DE LA ASEBC EN EL PERIODO Q</w:t>
            </w:r>
            <w:r w:rsidR="00ED5E69" w:rsidRPr="00C55238">
              <w:rPr>
                <w:rFonts w:ascii="Arial" w:hAnsi="Arial" w:cs="Arial"/>
                <w:b/>
                <w:sz w:val="20"/>
                <w:szCs w:val="20"/>
              </w:rPr>
              <w:t>UE</w:t>
            </w:r>
            <w:r w:rsidR="002A6A73" w:rsidRPr="00C55238">
              <w:rPr>
                <w:rFonts w:ascii="Arial" w:hAnsi="Arial" w:cs="Arial"/>
                <w:b/>
                <w:sz w:val="20"/>
                <w:szCs w:val="20"/>
              </w:rPr>
              <w:t xml:space="preserve"> COMPRENDE DEL </w:t>
            </w:r>
          </w:p>
          <w:p w14:paraId="76965B23" w14:textId="005CD727" w:rsidR="003F0DED" w:rsidRPr="00C55238" w:rsidRDefault="002A6A73" w:rsidP="008953C2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 xml:space="preserve">1 DE ENERO AL </w:t>
            </w:r>
            <w:r w:rsidR="00B572AD" w:rsidRPr="00C55238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65B1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F65B19">
              <w:rPr>
                <w:rFonts w:ascii="Arial" w:hAnsi="Arial" w:cs="Arial"/>
                <w:b/>
                <w:sz w:val="20"/>
                <w:szCs w:val="20"/>
              </w:rPr>
              <w:t>DICIEMBRE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9139B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C55238" w:rsidRPr="003F0DED" w14:paraId="0C25946E" w14:textId="77777777" w:rsidTr="003724F2">
        <w:trPr>
          <w:trHeight w:val="13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6699754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DF433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6D53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0C6D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</w:tr>
      <w:tr w:rsidR="00C55238" w:rsidRPr="003F0DED" w14:paraId="416BF4D4" w14:textId="77777777" w:rsidTr="00B954C9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8BC09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0D25AB2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0D1F" w14:textId="77777777" w:rsidR="003F0DED" w:rsidRPr="0018550F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677A296A" w14:textId="5465B73A" w:rsidR="005455C5" w:rsidRPr="0018550F" w:rsidRDefault="00A374F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1 de enero al 31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>marzo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B954C9" w:rsidRPr="0018550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B3F7" w14:textId="6C229327" w:rsidR="003F0DED" w:rsidRPr="0018550F" w:rsidRDefault="00B954C9" w:rsidP="008953C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45</w:t>
            </w:r>
          </w:p>
        </w:tc>
      </w:tr>
      <w:tr w:rsidR="000F43CF" w:rsidRPr="003F0DED" w14:paraId="37035636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D2DB66E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DBC81BD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C6E6" w14:textId="77777777" w:rsidR="000F43CF" w:rsidRPr="0018550F" w:rsidRDefault="000F43CF" w:rsidP="000F4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13C9F92B" w14:textId="69EE589F" w:rsidR="000F43CF" w:rsidRPr="0018550F" w:rsidRDefault="000F43CF" w:rsidP="000F43C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abril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junio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A15D" w14:textId="40C60895" w:rsidR="000F43CF" w:rsidRPr="0018550F" w:rsidRDefault="005169AB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43</w:t>
            </w:r>
          </w:p>
        </w:tc>
      </w:tr>
      <w:tr w:rsidR="000E24A3" w:rsidRPr="003F0DED" w14:paraId="6D37F789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27A5A99" w14:textId="77777777" w:rsidR="000E24A3" w:rsidRPr="005455C5" w:rsidRDefault="000E24A3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AF28FE6" w14:textId="77777777" w:rsidR="000E24A3" w:rsidRPr="005455C5" w:rsidRDefault="000E24A3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A059" w14:textId="77777777" w:rsidR="00856311" w:rsidRPr="0018550F" w:rsidRDefault="00856311" w:rsidP="008563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06874F1D" w14:textId="1CDB5644" w:rsidR="000E24A3" w:rsidRPr="0018550F" w:rsidRDefault="00856311" w:rsidP="008563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julio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septiembre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B5DF" w14:textId="5189CD94" w:rsidR="000E24A3" w:rsidRDefault="0085631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11</w:t>
            </w:r>
          </w:p>
        </w:tc>
      </w:tr>
      <w:tr w:rsidR="00F65B19" w:rsidRPr="003F0DED" w14:paraId="6FF14530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80BB313" w14:textId="77777777" w:rsidR="00F65B19" w:rsidRPr="005455C5" w:rsidRDefault="00F65B19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E1E2CD" w14:textId="77777777" w:rsidR="00F65B19" w:rsidRPr="005455C5" w:rsidRDefault="00F65B19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A2CE" w14:textId="77777777" w:rsidR="00F65B19" w:rsidRPr="0018550F" w:rsidRDefault="00F65B19" w:rsidP="00F65B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3BC6B8E6" w14:textId="4CD1A783" w:rsidR="00F65B19" w:rsidRPr="0018550F" w:rsidRDefault="00F65B19" w:rsidP="00F65B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octubre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diciembre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3515" w14:textId="7D60359C" w:rsidR="00F65B19" w:rsidRDefault="00F65B1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13</w:t>
            </w:r>
          </w:p>
        </w:tc>
      </w:tr>
      <w:tr w:rsidR="000F43CF" w:rsidRPr="003F0DED" w14:paraId="0AED6287" w14:textId="77777777" w:rsidTr="007F4E75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420FB85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5DD571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D20567" w14:textId="7819282B" w:rsidR="000F43CF" w:rsidRPr="0018550F" w:rsidRDefault="00437F6B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SOLICITUDES RECIBIDAS: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26007B" w14:textId="4EC9DAD6" w:rsidR="000F43CF" w:rsidRPr="0018550F" w:rsidRDefault="005E526C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112</w:t>
            </w:r>
          </w:p>
        </w:tc>
      </w:tr>
      <w:tr w:rsidR="00C55238" w:rsidRPr="003F0DED" w14:paraId="76047EDD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59C4AA5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E88FC8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BE73" w14:textId="77777777" w:rsidR="005455C5" w:rsidRPr="0018550F" w:rsidRDefault="005455C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36F8" w14:textId="77777777" w:rsidR="005455C5" w:rsidRPr="0018550F" w:rsidRDefault="005455C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55238" w:rsidRPr="003F0DED" w14:paraId="71A9B374" w14:textId="77777777" w:rsidTr="00B954C9">
        <w:trPr>
          <w:trHeight w:val="29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583DC06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9C8F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3E1D" w14:textId="77777777" w:rsidR="003F0DED" w:rsidRPr="0018550F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Sentido de la respuesta otorgada a las solicitudes de acceso a la información pública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C6E9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139BF" w:rsidRPr="003F0DED" w14:paraId="60A9B021" w14:textId="77777777" w:rsidTr="009139BF">
        <w:trPr>
          <w:trHeight w:val="6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3917E3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5623E1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BFF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D463" w14:textId="77777777" w:rsidR="009139BF" w:rsidRPr="009139BF" w:rsidRDefault="009139BF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747392" w:rsidRPr="003F0DED" w14:paraId="1B599E87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EC3F635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C94EA1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7F1CC" w14:textId="77777777" w:rsidR="00747392" w:rsidRPr="00B572AD" w:rsidRDefault="00747392" w:rsidP="007473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3BDA6E99" w14:textId="250883B1" w:rsidR="00747392" w:rsidRDefault="00747392" w:rsidP="007473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A54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C404" w14:textId="5319EBDB" w:rsidR="00747392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31</w:t>
            </w:r>
          </w:p>
        </w:tc>
      </w:tr>
      <w:tr w:rsidR="00A542F0" w:rsidRPr="003F0DED" w14:paraId="1B4A82C5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8D45119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4381D74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92E6" w14:textId="77777777" w:rsidR="00A542F0" w:rsidRPr="00B572AD" w:rsidRDefault="00A542F0" w:rsidP="00A542F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77CE97DF" w14:textId="1F221C86" w:rsidR="00A542F0" w:rsidRDefault="00A542F0" w:rsidP="00A542F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7F4E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 w:rsidR="007F4E75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7F4E75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30B6" w14:textId="2CDAE8EE" w:rsidR="00A542F0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29</w:t>
            </w:r>
          </w:p>
        </w:tc>
      </w:tr>
      <w:tr w:rsidR="003028DD" w:rsidRPr="003F0DED" w14:paraId="6AA7DA7B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5803F11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40043C6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19A6A" w14:textId="77777777" w:rsidR="008D4D02" w:rsidRPr="00B572A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6934B92D" w14:textId="5AF9B879" w:rsidR="003028DD" w:rsidRPr="00B572A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E0AB" w14:textId="7929F33D" w:rsidR="003028DD" w:rsidRDefault="008D4D0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5E526C" w:rsidRPr="003F0DED" w14:paraId="064EFA4C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662270A" w14:textId="77777777" w:rsidR="005E526C" w:rsidRPr="00C55238" w:rsidRDefault="005E526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806CF1" w14:textId="77777777" w:rsidR="005E526C" w:rsidRPr="00C55238" w:rsidRDefault="005E526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AE8E1" w14:textId="77777777" w:rsidR="005E526C" w:rsidRPr="00B572AD" w:rsidRDefault="005E526C" w:rsidP="005E52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1FE0503D" w14:textId="797EE1F8" w:rsidR="005E526C" w:rsidRPr="00B572AD" w:rsidRDefault="005E526C" w:rsidP="005E52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30335" w14:textId="13AFECD8" w:rsidR="005E526C" w:rsidRDefault="005E526C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4</w:t>
            </w:r>
          </w:p>
        </w:tc>
      </w:tr>
      <w:tr w:rsidR="00C55238" w:rsidRPr="003F0DED" w14:paraId="066A3EC5" w14:textId="77777777" w:rsidTr="007F4E75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9F2428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DEE5AD4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1F5C8B" w14:textId="3009A87B" w:rsidR="00B572AD" w:rsidRPr="00C55238" w:rsidRDefault="00A542F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2E1F0E" w14:textId="4D04E720" w:rsidR="00B572AD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  <w:r w:rsidR="001E6F87">
              <w:rPr>
                <w:rFonts w:ascii="Arial" w:hAnsi="Arial" w:cs="Arial"/>
                <w:b/>
                <w:sz w:val="20"/>
                <w:szCs w:val="20"/>
                <w:lang w:val="es-ES"/>
              </w:rPr>
              <w:t>7</w:t>
            </w:r>
          </w:p>
        </w:tc>
      </w:tr>
      <w:tr w:rsidR="00C55238" w:rsidRPr="003F0DED" w14:paraId="71A0E178" w14:textId="77777777" w:rsidTr="0018550F">
        <w:trPr>
          <w:trHeight w:val="5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964C8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002FE4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FA2E" w14:textId="77777777" w:rsidR="00B572AD" w:rsidRPr="00B572AD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9160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B572AD" w14:paraId="032E057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820DE9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007CA60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AEE48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25EBB352" w14:textId="2044D996" w:rsidR="00B572AD" w:rsidRPr="00C55238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B2096" w14:textId="795EE399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7</w:t>
            </w:r>
          </w:p>
        </w:tc>
      </w:tr>
      <w:tr w:rsidR="00E61604" w:rsidRPr="00B572AD" w14:paraId="707D87C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A8A4211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51540F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FBCD7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6B6B40AA" w14:textId="72858A5A" w:rsidR="00E61604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536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CA549" w14:textId="4B7E1D80" w:rsidR="00E61604" w:rsidRPr="0018550F" w:rsidRDefault="0055367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3028DD" w:rsidRPr="00B572AD" w14:paraId="393F15EB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4D419F6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7F4DC3F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DE14B" w14:textId="77777777" w:rsidR="008D4D02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57B20353" w14:textId="004DD9B9" w:rsidR="003028DD" w:rsidRPr="003F0DE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67F5" w14:textId="3926D033" w:rsidR="003028DD" w:rsidRDefault="008D4D0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5</w:t>
            </w:r>
          </w:p>
        </w:tc>
      </w:tr>
      <w:tr w:rsidR="0050776F" w:rsidRPr="00B572AD" w14:paraId="69791C90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787F4D0" w14:textId="77777777" w:rsidR="0050776F" w:rsidRPr="00C55238" w:rsidRDefault="0050776F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5C7B2FE" w14:textId="77777777" w:rsidR="0050776F" w:rsidRPr="00C55238" w:rsidRDefault="0050776F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5204" w14:textId="77777777" w:rsidR="0050776F" w:rsidRDefault="0050776F" w:rsidP="0050776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392A9589" w14:textId="45529552" w:rsidR="0050776F" w:rsidRPr="003F0DED" w:rsidRDefault="0050776F" w:rsidP="0050776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78BC0" w14:textId="0C3738F1" w:rsidR="0050776F" w:rsidRDefault="0050776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8</w:t>
            </w:r>
          </w:p>
        </w:tc>
      </w:tr>
      <w:tr w:rsidR="00E61604" w:rsidRPr="00B572AD" w14:paraId="63B2E1AF" w14:textId="77777777" w:rsidTr="006D2A70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BDBAB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6B20490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65AD40" w14:textId="7A6CE85D" w:rsidR="00E61604" w:rsidRDefault="0055367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COMPETENCIA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B45F25" w14:textId="3FD0DC8E" w:rsidR="00E61604" w:rsidRPr="0018550F" w:rsidRDefault="00152E3C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26</w:t>
            </w:r>
          </w:p>
        </w:tc>
      </w:tr>
      <w:tr w:rsidR="00C55238" w:rsidRPr="003F0DED" w14:paraId="3D0303C7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F21B337" w14:textId="6E4A738A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AE53226" w14:textId="6DF6E64A" w:rsidR="00A52DB6" w:rsidRPr="00A52DB6" w:rsidRDefault="00A52DB6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CEA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617F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068F62FA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D1BE1B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B062A9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51EF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56C5B40D" w14:textId="00A9511D" w:rsidR="00B572AD" w:rsidRPr="00C55238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93B93" w14:textId="005DFD4A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5</w:t>
            </w:r>
          </w:p>
        </w:tc>
      </w:tr>
      <w:tr w:rsidR="00553675" w:rsidRPr="003F0DED" w14:paraId="77B71E5F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6C474A0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BB04EC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6A43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16B8DA08" w14:textId="403AF267" w:rsidR="00553675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2E4472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 w:rsidR="009351E4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9351E4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127F7" w14:textId="3CA39824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3028DD" w:rsidRPr="003F0DED" w14:paraId="12798297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D70AF6B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065617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1CEB" w14:textId="77777777" w:rsidR="002E4472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09218F5E" w14:textId="214590D5" w:rsidR="003028DD" w:rsidRPr="003F0DED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C8E9" w14:textId="04D1F095" w:rsidR="003028DD" w:rsidRDefault="002E447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152E3C" w:rsidRPr="003F0DED" w14:paraId="035BDF11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C5188AB" w14:textId="77777777" w:rsidR="00152E3C" w:rsidRPr="00C55238" w:rsidRDefault="00152E3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F4CDE1" w14:textId="77777777" w:rsidR="00152E3C" w:rsidRPr="00C55238" w:rsidRDefault="00152E3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E58F0" w14:textId="77777777" w:rsidR="00152E3C" w:rsidRDefault="00152E3C" w:rsidP="00152E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208B0EB3" w14:textId="324555FA" w:rsidR="00152E3C" w:rsidRPr="003F0DED" w:rsidRDefault="00152E3C" w:rsidP="00152E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FBA54" w14:textId="29002D77" w:rsidR="00152E3C" w:rsidRDefault="00152E3C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</w:p>
        </w:tc>
      </w:tr>
      <w:tr w:rsidR="00553675" w:rsidRPr="003F0DED" w14:paraId="2B434F4F" w14:textId="77777777" w:rsidTr="006D2A70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0E07A25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BAC2D2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D0C2E9" w14:textId="2CA1BAE9" w:rsidR="00553675" w:rsidRDefault="006D2A7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INTERPUESTA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D24F90" w14:textId="665525B0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  <w:r w:rsidR="00152E3C">
              <w:rPr>
                <w:rFonts w:ascii="Arial" w:hAnsi="Arial" w:cs="Arial"/>
                <w:b/>
                <w:sz w:val="20"/>
                <w:szCs w:val="20"/>
                <w:lang w:val="es-ES"/>
              </w:rPr>
              <w:t>4</w:t>
            </w:r>
          </w:p>
        </w:tc>
      </w:tr>
      <w:tr w:rsidR="00C55238" w:rsidRPr="003F0DED" w14:paraId="380E6C78" w14:textId="77777777" w:rsidTr="0018550F">
        <w:trPr>
          <w:trHeight w:val="3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2EA5B6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C1B69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6AAD4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6E0A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5BE66259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C8162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A065FA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EA27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71919908" w14:textId="6736BBB0" w:rsidR="00B572AD" w:rsidRPr="00C55238" w:rsidRDefault="009351E4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CDA6" w14:textId="0A1478B5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351E4" w:rsidRPr="003F0DED" w14:paraId="6E859D4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6C56B2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446B3F1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A8C41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3772171E" w14:textId="62C15B8C" w:rsidR="009351E4" w:rsidRDefault="002E4472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A953" w14:textId="628F864D" w:rsidR="009351E4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3028DD" w:rsidRPr="003F0DED" w14:paraId="08D4D074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9926D12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6F37D0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91E6D" w14:textId="77777777" w:rsidR="002E4472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72BCEC18" w14:textId="5824AF77" w:rsidR="003028DD" w:rsidRPr="003F0DED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4423" w14:textId="7BCE4DE0" w:rsidR="003028DD" w:rsidRDefault="00AE4AF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</w:p>
        </w:tc>
      </w:tr>
      <w:tr w:rsidR="00152E3C" w:rsidRPr="003F0DED" w14:paraId="7535F22A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E9FFD78" w14:textId="77777777" w:rsidR="00152E3C" w:rsidRPr="00C55238" w:rsidRDefault="00152E3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ACBA33C" w14:textId="77777777" w:rsidR="00152E3C" w:rsidRPr="00C55238" w:rsidRDefault="00152E3C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5F47" w14:textId="77777777" w:rsidR="00152E3C" w:rsidRDefault="00152E3C" w:rsidP="00152E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014208F2" w14:textId="32A532AA" w:rsidR="00152E3C" w:rsidRPr="003F0DED" w:rsidRDefault="00152E3C" w:rsidP="00152E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DDEB7" w14:textId="319818D7" w:rsidR="00152E3C" w:rsidRDefault="00152E3C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351E4" w:rsidRPr="003F0DED" w14:paraId="5E3A3017" w14:textId="77777777" w:rsidTr="009351E4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29870A4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D260955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410634" w14:textId="6FF17B35" w:rsidR="009351E4" w:rsidRDefault="009351E4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97CA56" w14:textId="5D52AB79" w:rsidR="009351E4" w:rsidRPr="0018550F" w:rsidRDefault="00AE4AF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C55238" w:rsidRPr="003F0DED" w14:paraId="3B43FAC8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737BCB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0500FE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CCB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03A28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7429CEE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CC07896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DF113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B36A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3EA38AFF" w14:textId="293B7613" w:rsidR="00B572AD" w:rsidRPr="00C55238" w:rsidRDefault="00552807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83EB1" w14:textId="655623C1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1E78F2EB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94FCAF4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529BC5F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A951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6D2C6F29" w14:textId="613F4FC2" w:rsidR="00552807" w:rsidRDefault="00AE4AF9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17240" w14:textId="4C9C8C39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3028DD" w:rsidRPr="003F0DED" w14:paraId="7952AF23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BDF339A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CCB6A4B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CEE8" w14:textId="77777777" w:rsidR="00AE4AF9" w:rsidRDefault="00AE4AF9" w:rsidP="00AE4A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02B9A6CD" w14:textId="411AC802" w:rsidR="003028DD" w:rsidRPr="003F0DED" w:rsidRDefault="00AE4AF9" w:rsidP="00AE4A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BB00" w14:textId="4E16F1FB" w:rsidR="003028DD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780EB0" w:rsidRPr="003F0DED" w14:paraId="239BE590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20AB6F4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0195BF9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A0DBF" w14:textId="77777777" w:rsidR="00780EB0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27EA352D" w14:textId="454B5998" w:rsidR="00780EB0" w:rsidRPr="003F0DED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6D164" w14:textId="2EC27EEF" w:rsidR="00780EB0" w:rsidRDefault="00780EB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367BF616" w14:textId="77777777" w:rsidTr="00552807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3CCC98D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5CCE9B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F0CD8" w14:textId="68A4DBEB" w:rsidR="00552807" w:rsidRDefault="00552807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NEGATIVAS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4C6999" w14:textId="2CBC4591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5FCBCA38" w14:textId="77777777" w:rsidTr="0018550F">
        <w:trPr>
          <w:trHeight w:val="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0FE71C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5F66B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42D48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A02D7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300C9812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E0BE0D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8BDDFA4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3695B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17396555" w14:textId="446B85D9" w:rsidR="00A52DB6" w:rsidRPr="00C5523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1DB0" w14:textId="2857A072" w:rsidR="00A52DB6" w:rsidRPr="0018550F" w:rsidRDefault="00A52DB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5E34203A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5776867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0ED04D2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8752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3FDEB81E" w14:textId="11B11BD1" w:rsidR="00950D1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33EE3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A29D8" w14:textId="4BA49CA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3028DD" w:rsidRPr="003F0DED" w14:paraId="7166A464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A5D73B7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2D1B7A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FD4C" w14:textId="77777777" w:rsidR="00533EE3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53841C04" w14:textId="62342C00" w:rsidR="003028DD" w:rsidRPr="003F0DED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3B9AC" w14:textId="614E0B4A" w:rsidR="003028DD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780EB0" w:rsidRPr="003F0DED" w14:paraId="50F024F9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9866BBD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4E0231B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C23E" w14:textId="77777777" w:rsidR="00780EB0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75AF766E" w14:textId="0FB3745C" w:rsidR="00780EB0" w:rsidRPr="003F0DED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5FEE" w14:textId="27C7336F" w:rsidR="00780EB0" w:rsidRDefault="00780EB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327EF5B3" w14:textId="77777777" w:rsidTr="00950D18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B6A2C5D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334C4E1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719E16" w14:textId="29F91413" w:rsidR="00950D18" w:rsidRDefault="00950D18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INEXISTENCIA DE INFORMACIÓN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CAB498" w14:textId="0519CD1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27C5940E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F2B36C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7E1DA3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7355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4764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2A8CA19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88F294A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2FCA6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D2871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3F74DF68" w14:textId="249F4A12" w:rsidR="00A52DB6" w:rsidRPr="00C55238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B7AA4" w14:textId="13CB75AC" w:rsidR="00A52DB6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B030B1" w:rsidRPr="003F0DED" w14:paraId="6576D353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6E9ADAC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B85642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AA8F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43D1F359" w14:textId="1B53CDBC" w:rsidR="00B030B1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33EE3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8136" w14:textId="76C5C8CB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2049F9" w:rsidRPr="003F0DED" w14:paraId="7A9B589F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C505DCF" w14:textId="77777777" w:rsidR="002049F9" w:rsidRPr="00C55238" w:rsidRDefault="002049F9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22B9DFF" w14:textId="77777777" w:rsidR="002049F9" w:rsidRPr="00C55238" w:rsidRDefault="002049F9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7B43" w14:textId="77777777" w:rsidR="00533EE3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1E592AA3" w14:textId="0BE29F78" w:rsidR="002049F9" w:rsidRPr="003F0DED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7160" w14:textId="100C718C" w:rsidR="002049F9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780EB0" w:rsidRPr="003F0DED" w14:paraId="242AFC72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A5765BB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5E67DF6" w14:textId="77777777" w:rsidR="00780EB0" w:rsidRPr="00C55238" w:rsidRDefault="00780EB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51DA" w14:textId="77777777" w:rsidR="00780EB0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267B4E10" w14:textId="291194CE" w:rsidR="00780EB0" w:rsidRPr="003F0DED" w:rsidRDefault="00780EB0" w:rsidP="00780EB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octubre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diciembre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E93DA" w14:textId="20236A9F" w:rsidR="00780EB0" w:rsidRDefault="00780EB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B030B1" w:rsidRPr="003F0DED" w14:paraId="13DF40CE" w14:textId="77777777" w:rsidTr="00B030B1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674003D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3A0BC9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E2FFF3" w14:textId="7AEB15CF" w:rsidR="00B030B1" w:rsidRDefault="00B030B1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RESERVADA /RESERVADA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81F6A1" w14:textId="1CB50929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C55238" w:rsidRPr="003F0DED" w14:paraId="14FD860C" w14:textId="77777777" w:rsidTr="00B954C9">
        <w:trPr>
          <w:trHeight w:val="5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163F0A2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135050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089F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8365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1754DBDF" w14:textId="77777777" w:rsidTr="00152005">
        <w:trPr>
          <w:trHeight w:val="42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44BD3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B1BC551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823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Incidencias del sistema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CD32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11F8145E" w14:textId="77777777" w:rsidTr="00B954C9">
        <w:trPr>
          <w:trHeight w:val="4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D83B249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05B5DC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8605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solicitudes pendientes de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5405" w14:textId="12E8CF06" w:rsidR="003F0DED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62C4CB0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53217BD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C5935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36D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AF8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ES"/>
              </w:rPr>
            </w:pPr>
          </w:p>
        </w:tc>
      </w:tr>
      <w:tr w:rsidR="00C55238" w:rsidRPr="003F0DED" w14:paraId="417E7CE8" w14:textId="77777777" w:rsidTr="00B954C9">
        <w:trPr>
          <w:trHeight w:val="39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2ADAAB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B7A891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1F0F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impugnaciones a respuestas otorgadas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44E9" w14:textId="057CEE54" w:rsidR="003F0DED" w:rsidRPr="0018550F" w:rsidRDefault="008624D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8</w:t>
            </w:r>
          </w:p>
        </w:tc>
      </w:tr>
      <w:tr w:rsidR="00C55238" w:rsidRPr="003F0DED" w14:paraId="6FC5FB4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C8A971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D319C8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F1FC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32B3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</w:tr>
      <w:tr w:rsidR="00C55238" w:rsidRPr="003F0DED" w14:paraId="064314A2" w14:textId="77777777" w:rsidTr="00B954C9">
        <w:trPr>
          <w:trHeight w:val="41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945D58C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71E0DFD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6A3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Promedio de días hábiles requeridos para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A35E" w14:textId="1D42FF25" w:rsidR="003F0DED" w:rsidRPr="00C55238" w:rsidRDefault="00E55F6F" w:rsidP="008953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</w:t>
            </w:r>
          </w:p>
        </w:tc>
      </w:tr>
    </w:tbl>
    <w:p w14:paraId="3E12E139" w14:textId="6D5A12F8" w:rsidR="00C55238" w:rsidRDefault="008953C2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12"/>
          <w:szCs w:val="22"/>
          <w:lang w:val="es-MX"/>
        </w:rPr>
        <w:br w:type="textWrapping" w:clear="all"/>
      </w:r>
    </w:p>
    <w:p w14:paraId="3396950D" w14:textId="32E0EF5C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7A4B7BE1" w14:textId="3CDC5050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69DA36A9" w14:textId="77777777" w:rsidR="002049F9" w:rsidRPr="002049F9" w:rsidRDefault="002049F9" w:rsidP="008624D2">
      <w:pPr>
        <w:pStyle w:val="Sangradetextonormal"/>
        <w:ind w:left="0" w:firstLine="0"/>
        <w:rPr>
          <w:rFonts w:ascii="Arial" w:eastAsia="Times New Roman" w:hAnsi="Arial" w:cs="Arial"/>
          <w:sz w:val="24"/>
          <w:szCs w:val="24"/>
          <w:lang w:val="es-MX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841" w:type="dxa"/>
        <w:shd w:val="clear" w:color="auto" w:fill="580000"/>
        <w:tblLayout w:type="fixed"/>
        <w:tblLook w:val="04A0" w:firstRow="1" w:lastRow="0" w:firstColumn="1" w:lastColumn="0" w:noHBand="0" w:noVBand="1"/>
      </w:tblPr>
      <w:tblGrid>
        <w:gridCol w:w="250"/>
        <w:gridCol w:w="312"/>
        <w:gridCol w:w="851"/>
        <w:gridCol w:w="1134"/>
        <w:gridCol w:w="1134"/>
        <w:gridCol w:w="2292"/>
        <w:gridCol w:w="1139"/>
        <w:gridCol w:w="3729"/>
      </w:tblGrid>
      <w:tr w:rsidR="00654A33" w14:paraId="527D0509" w14:textId="77777777" w:rsidTr="007F61E1">
        <w:trPr>
          <w:trHeight w:val="179"/>
        </w:trPr>
        <w:tc>
          <w:tcPr>
            <w:tcW w:w="10841" w:type="dxa"/>
            <w:gridSpan w:val="8"/>
            <w:shd w:val="clear" w:color="auto" w:fill="580000"/>
            <w:vAlign w:val="center"/>
          </w:tcPr>
          <w:p w14:paraId="5091566A" w14:textId="10E8C88E" w:rsidR="00654A33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  <w:p w14:paraId="4D62A6CF" w14:textId="77777777" w:rsidR="002049F9" w:rsidRPr="007F61E1" w:rsidRDefault="002049F9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  <w:p w14:paraId="72AD0E20" w14:textId="77777777" w:rsidR="00654A33" w:rsidRPr="00654A33" w:rsidRDefault="00654A33" w:rsidP="00654A33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654A33">
              <w:rPr>
                <w:rFonts w:ascii="Arial" w:eastAsia="MS Mincho" w:hAnsi="Arial" w:cs="Arial"/>
                <w:b/>
                <w:sz w:val="20"/>
                <w:szCs w:val="20"/>
              </w:rPr>
              <w:t>RECURSOS DE REVISIÓN / DENUNCIAS PÚBLICAS</w:t>
            </w:r>
          </w:p>
          <w:p w14:paraId="7403D7DC" w14:textId="77777777" w:rsidR="00654A33" w:rsidRPr="007F61E1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</w:tc>
      </w:tr>
      <w:tr w:rsidR="00654A33" w14:paraId="45DE67B9" w14:textId="77777777" w:rsidTr="000C3117">
        <w:trPr>
          <w:trHeight w:val="179"/>
        </w:trPr>
        <w:tc>
          <w:tcPr>
            <w:tcW w:w="250" w:type="dxa"/>
            <w:shd w:val="clear" w:color="auto" w:fill="580000"/>
            <w:vAlign w:val="center"/>
          </w:tcPr>
          <w:p w14:paraId="21371CB0" w14:textId="77777777" w:rsidR="00654A33" w:rsidRPr="004140AF" w:rsidRDefault="00654A33" w:rsidP="00654A33">
            <w:pPr>
              <w:jc w:val="center"/>
              <w:rPr>
                <w:rFonts w:ascii="Open Sans Light" w:hAnsi="Open Sans Light" w:cs="Open Sans Light"/>
                <w:b/>
                <w:sz w:val="16"/>
                <w:szCs w:val="16"/>
                <w:highlight w:val="darkRed"/>
              </w:rPr>
            </w:pPr>
          </w:p>
        </w:tc>
        <w:tc>
          <w:tcPr>
            <w:tcW w:w="312" w:type="dxa"/>
            <w:shd w:val="clear" w:color="auto" w:fill="580000"/>
            <w:vAlign w:val="center"/>
          </w:tcPr>
          <w:p w14:paraId="5A544D6C" w14:textId="77777777" w:rsidR="00654A33" w:rsidRPr="004140AF" w:rsidRDefault="00654A33" w:rsidP="00654A33">
            <w:pPr>
              <w:jc w:val="center"/>
              <w:rPr>
                <w:rFonts w:ascii="Century Gothic" w:hAnsi="Century Gothic" w:cs="Open Sans Light"/>
                <w:b/>
                <w:color w:val="FFFFFF" w:themeColor="background1"/>
                <w:sz w:val="16"/>
                <w:szCs w:val="16"/>
                <w:highlight w:val="darkRed"/>
              </w:rPr>
            </w:pPr>
          </w:p>
        </w:tc>
        <w:tc>
          <w:tcPr>
            <w:tcW w:w="851" w:type="dxa"/>
            <w:shd w:val="clear" w:color="auto" w:fill="580000"/>
            <w:vAlign w:val="center"/>
          </w:tcPr>
          <w:p w14:paraId="6F2B1EFE" w14:textId="77777777" w:rsidR="00654A33" w:rsidRPr="00654A33" w:rsidRDefault="00654A33" w:rsidP="00654A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80000"/>
            <w:vAlign w:val="center"/>
          </w:tcPr>
          <w:p w14:paraId="6450F2A7" w14:textId="7DD1158E" w:rsidR="00654A33" w:rsidRPr="001905B6" w:rsidRDefault="00654A33" w:rsidP="001905B6">
            <w:pPr>
              <w:ind w:left="-118" w:right="-11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EXPEDIEN</w:t>
            </w:r>
            <w:r w:rsidR="001905B6">
              <w:rPr>
                <w:rFonts w:ascii="Arial" w:hAnsi="Arial" w:cs="Arial"/>
                <w:b/>
                <w:sz w:val="14"/>
                <w:szCs w:val="14"/>
              </w:rPr>
              <w:t>TE</w:t>
            </w:r>
          </w:p>
        </w:tc>
        <w:tc>
          <w:tcPr>
            <w:tcW w:w="1134" w:type="dxa"/>
            <w:shd w:val="clear" w:color="auto" w:fill="580000"/>
            <w:vAlign w:val="center"/>
          </w:tcPr>
          <w:p w14:paraId="1079DE97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FECHA NOTIFICA-CIÓN</w:t>
            </w:r>
          </w:p>
        </w:tc>
        <w:tc>
          <w:tcPr>
            <w:tcW w:w="2292" w:type="dxa"/>
            <w:shd w:val="clear" w:color="auto" w:fill="580000"/>
            <w:vAlign w:val="center"/>
          </w:tcPr>
          <w:p w14:paraId="2E5D0C3E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MATERIA DEL RECURSO O DENUNCIA</w:t>
            </w:r>
          </w:p>
        </w:tc>
        <w:tc>
          <w:tcPr>
            <w:tcW w:w="1139" w:type="dxa"/>
            <w:shd w:val="clear" w:color="auto" w:fill="580000"/>
            <w:vAlign w:val="center"/>
          </w:tcPr>
          <w:p w14:paraId="42AB61A4" w14:textId="77777777" w:rsidR="00654A33" w:rsidRPr="001905B6" w:rsidRDefault="00654A33" w:rsidP="00654A33">
            <w:pPr>
              <w:ind w:left="-113" w:right="-105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CONTESTA-CIÓN</w:t>
            </w:r>
          </w:p>
        </w:tc>
        <w:tc>
          <w:tcPr>
            <w:tcW w:w="3729" w:type="dxa"/>
            <w:shd w:val="clear" w:color="auto" w:fill="580000"/>
            <w:vAlign w:val="center"/>
          </w:tcPr>
          <w:p w14:paraId="43CDB67B" w14:textId="77777777" w:rsidR="00654A33" w:rsidRPr="001905B6" w:rsidRDefault="00654A33" w:rsidP="00654A33">
            <w:pPr>
              <w:jc w:val="center"/>
              <w:rPr>
                <w:rFonts w:ascii="Arial" w:eastAsia="MS Mincho" w:hAnsi="Arial" w:cs="Arial"/>
                <w:b/>
                <w:sz w:val="14"/>
                <w:szCs w:val="14"/>
              </w:rPr>
            </w:pPr>
            <w:r w:rsidRPr="001905B6">
              <w:rPr>
                <w:rFonts w:ascii="Arial" w:eastAsia="MS Mincho" w:hAnsi="Arial" w:cs="Arial"/>
                <w:b/>
                <w:sz w:val="14"/>
                <w:szCs w:val="14"/>
              </w:rPr>
              <w:t>OBSERVACIONES</w:t>
            </w:r>
          </w:p>
        </w:tc>
      </w:tr>
    </w:tbl>
    <w:p w14:paraId="652985F8" w14:textId="0485CBEC" w:rsidR="00965B48" w:rsidRPr="002221B4" w:rsidRDefault="00965B48" w:rsidP="000C3117">
      <w:pPr>
        <w:pStyle w:val="Sangradetextonormal"/>
        <w:tabs>
          <w:tab w:val="left" w:pos="2880"/>
        </w:tabs>
        <w:ind w:left="0" w:firstLine="0"/>
        <w:jc w:val="left"/>
        <w:rPr>
          <w:rFonts w:ascii="Arial" w:eastAsia="Times New Roman" w:hAnsi="Arial" w:cs="Arial"/>
          <w:sz w:val="2"/>
          <w:szCs w:val="2"/>
          <w:lang w:val="es-MX"/>
        </w:rPr>
      </w:pPr>
    </w:p>
    <w:p w14:paraId="7E0D4EFC" w14:textId="5F9C1F98" w:rsidR="009E7270" w:rsidRDefault="009E7270" w:rsidP="000C3117">
      <w:pPr>
        <w:pStyle w:val="Sangradetextonormal"/>
        <w:tabs>
          <w:tab w:val="left" w:pos="2880"/>
        </w:tabs>
        <w:ind w:left="0" w:firstLine="0"/>
        <w:jc w:val="left"/>
        <w:rPr>
          <w:rFonts w:ascii="Arial" w:eastAsia="Times New Roman" w:hAnsi="Arial" w:cs="Arial"/>
          <w:sz w:val="12"/>
          <w:szCs w:val="22"/>
          <w:lang w:val="es-MX"/>
        </w:rPr>
      </w:pPr>
    </w:p>
    <w:tbl>
      <w:tblPr>
        <w:tblStyle w:val="Tablaconcuadrcula"/>
        <w:tblpPr w:leftFromText="141" w:rightFromText="141" w:vertAnchor="text" w:horzAnchor="page" w:tblpXSpec="center" w:tblpY="-3"/>
        <w:tblOverlap w:val="never"/>
        <w:tblW w:w="10882" w:type="dxa"/>
        <w:tblLayout w:type="fixed"/>
        <w:tblLook w:val="04A0" w:firstRow="1" w:lastRow="0" w:firstColumn="1" w:lastColumn="0" w:noHBand="0" w:noVBand="1"/>
      </w:tblPr>
      <w:tblGrid>
        <w:gridCol w:w="284"/>
        <w:gridCol w:w="288"/>
        <w:gridCol w:w="841"/>
        <w:gridCol w:w="1143"/>
        <w:gridCol w:w="1157"/>
        <w:gridCol w:w="2236"/>
        <w:gridCol w:w="1134"/>
        <w:gridCol w:w="3799"/>
      </w:tblGrid>
      <w:tr w:rsidR="00020B24" w:rsidRPr="00020B24" w14:paraId="563A868D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300EA755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3D3625C5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841" w:type="dxa"/>
          </w:tcPr>
          <w:p w14:paraId="6153D1C1" w14:textId="77777777" w:rsidR="009E7270" w:rsidRPr="00020B24" w:rsidRDefault="009E7270" w:rsidP="00E925F9">
            <w:pPr>
              <w:jc w:val="center"/>
              <w:rPr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67A2B520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RR/727/2020</w:t>
            </w:r>
          </w:p>
        </w:tc>
        <w:tc>
          <w:tcPr>
            <w:tcW w:w="1157" w:type="dxa"/>
            <w:vAlign w:val="center"/>
          </w:tcPr>
          <w:p w14:paraId="680B688F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19/11/2020</w:t>
            </w:r>
          </w:p>
        </w:tc>
        <w:tc>
          <w:tcPr>
            <w:tcW w:w="2236" w:type="dxa"/>
            <w:vAlign w:val="center"/>
          </w:tcPr>
          <w:p w14:paraId="18B73149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01014620 PNT</w:t>
            </w:r>
          </w:p>
        </w:tc>
        <w:tc>
          <w:tcPr>
            <w:tcW w:w="1134" w:type="dxa"/>
            <w:vAlign w:val="center"/>
          </w:tcPr>
          <w:p w14:paraId="46EA703F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TIT/1636/2020</w:t>
            </w:r>
          </w:p>
          <w:p w14:paraId="2AE0F99A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27/11/2020</w:t>
            </w:r>
          </w:p>
        </w:tc>
        <w:tc>
          <w:tcPr>
            <w:tcW w:w="3799" w:type="dxa"/>
            <w:vAlign w:val="center"/>
          </w:tcPr>
          <w:p w14:paraId="13D4652F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31 de mayo de 2022, el ITAIPBC Acordó declarar Cierre de Instrucción y emitir Resolución.</w:t>
            </w:r>
          </w:p>
        </w:tc>
      </w:tr>
      <w:tr w:rsidR="00020B24" w:rsidRPr="00020B24" w14:paraId="426A7713" w14:textId="77777777" w:rsidTr="002221B4">
        <w:trPr>
          <w:trHeight w:val="365"/>
        </w:trPr>
        <w:tc>
          <w:tcPr>
            <w:tcW w:w="284" w:type="dxa"/>
            <w:tcBorders>
              <w:bottom w:val="single" w:sz="4" w:space="0" w:color="auto"/>
            </w:tcBorders>
            <w:shd w:val="clear" w:color="auto" w:fill="500000"/>
            <w:vAlign w:val="center"/>
          </w:tcPr>
          <w:p w14:paraId="1E48BE32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615743"/>
            <w:vAlign w:val="center"/>
          </w:tcPr>
          <w:p w14:paraId="67B53803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2E32BF9B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14:paraId="6BED6217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RR/328/2021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0CD902D2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10/06/2021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vAlign w:val="center"/>
          </w:tcPr>
          <w:p w14:paraId="7C4DEC81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00544321 PNT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77163C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TIT/771/2021</w:t>
            </w:r>
          </w:p>
          <w:p w14:paraId="779CE1EC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30/06/2021</w:t>
            </w:r>
          </w:p>
        </w:tc>
        <w:tc>
          <w:tcPr>
            <w:tcW w:w="3799" w:type="dxa"/>
            <w:tcBorders>
              <w:bottom w:val="single" w:sz="4" w:space="0" w:color="auto"/>
            </w:tcBorders>
            <w:vAlign w:val="center"/>
          </w:tcPr>
          <w:p w14:paraId="58940AAD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23 de mayo de 2022, el ITAIPBC Acordó dar vista a la parte recurrente para que manifieste lo que a su derecho convenga.</w:t>
            </w:r>
          </w:p>
        </w:tc>
      </w:tr>
      <w:tr w:rsidR="00020B24" w:rsidRPr="00020B24" w14:paraId="7AACEC25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0966E0C8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4ACA1A11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841" w:type="dxa"/>
          </w:tcPr>
          <w:p w14:paraId="4656EDF8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0FF41D3C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RR/033/2022</w:t>
            </w:r>
          </w:p>
        </w:tc>
        <w:tc>
          <w:tcPr>
            <w:tcW w:w="1157" w:type="dxa"/>
            <w:vAlign w:val="center"/>
          </w:tcPr>
          <w:p w14:paraId="23124DFB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17/02/2022</w:t>
            </w:r>
          </w:p>
        </w:tc>
        <w:tc>
          <w:tcPr>
            <w:tcW w:w="2236" w:type="dxa"/>
            <w:vAlign w:val="center"/>
          </w:tcPr>
          <w:p w14:paraId="10465F18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020058121000040 PNT</w:t>
            </w:r>
          </w:p>
        </w:tc>
        <w:tc>
          <w:tcPr>
            <w:tcW w:w="1134" w:type="dxa"/>
            <w:vAlign w:val="center"/>
          </w:tcPr>
          <w:p w14:paraId="76BAC513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TIT/393/2022</w:t>
            </w:r>
          </w:p>
          <w:p w14:paraId="7627744B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17/03/2022</w:t>
            </w:r>
          </w:p>
        </w:tc>
        <w:tc>
          <w:tcPr>
            <w:tcW w:w="3799" w:type="dxa"/>
            <w:vAlign w:val="center"/>
          </w:tcPr>
          <w:p w14:paraId="62A54DF7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El ITAIPBC emite Acuerdo en fecha 08 de noviembre de 2022, en el cual Resuelve confirmar la respuesta otorgada por la ASEBC.</w:t>
            </w:r>
          </w:p>
        </w:tc>
      </w:tr>
      <w:tr w:rsidR="00020B24" w:rsidRPr="00020B24" w14:paraId="28F183BD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56EC4B77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4217F02B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841" w:type="dxa"/>
          </w:tcPr>
          <w:p w14:paraId="2B657697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6E8357F1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RR/140/2022</w:t>
            </w:r>
          </w:p>
        </w:tc>
        <w:tc>
          <w:tcPr>
            <w:tcW w:w="1157" w:type="dxa"/>
            <w:vAlign w:val="center"/>
          </w:tcPr>
          <w:p w14:paraId="3FD1B7A1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08/03/2022</w:t>
            </w:r>
          </w:p>
        </w:tc>
        <w:tc>
          <w:tcPr>
            <w:tcW w:w="2236" w:type="dxa"/>
            <w:vAlign w:val="center"/>
          </w:tcPr>
          <w:p w14:paraId="6B7E77B9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020058122000006 PNT</w:t>
            </w:r>
          </w:p>
        </w:tc>
        <w:tc>
          <w:tcPr>
            <w:tcW w:w="1134" w:type="dxa"/>
            <w:vAlign w:val="center"/>
          </w:tcPr>
          <w:p w14:paraId="6DC3E50C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TIT/395/2022</w:t>
            </w:r>
          </w:p>
          <w:p w14:paraId="0F36EC7B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17/03/2022</w:t>
            </w:r>
          </w:p>
        </w:tc>
        <w:tc>
          <w:tcPr>
            <w:tcW w:w="3799" w:type="dxa"/>
            <w:vAlign w:val="center"/>
          </w:tcPr>
          <w:p w14:paraId="491AEC8C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El ITAIPBC emite Acuerdo en fecha 04 de octubre de 2022, en el cual Acordó declarar Cierre de Instrucción y emitir Resolución.</w:t>
            </w:r>
          </w:p>
        </w:tc>
      </w:tr>
      <w:tr w:rsidR="00020B24" w:rsidRPr="00020B24" w14:paraId="5C473EB6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5457AB12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424AC155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841" w:type="dxa"/>
          </w:tcPr>
          <w:p w14:paraId="48E7B404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7BF1EAFF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RR/423/2022</w:t>
            </w:r>
          </w:p>
        </w:tc>
        <w:tc>
          <w:tcPr>
            <w:tcW w:w="1157" w:type="dxa"/>
            <w:vAlign w:val="center"/>
          </w:tcPr>
          <w:p w14:paraId="0AD127E9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13/05/2022</w:t>
            </w:r>
          </w:p>
        </w:tc>
        <w:tc>
          <w:tcPr>
            <w:tcW w:w="2236" w:type="dxa"/>
            <w:vAlign w:val="center"/>
          </w:tcPr>
          <w:p w14:paraId="14F4BF15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020058122000042 PNT</w:t>
            </w:r>
          </w:p>
        </w:tc>
        <w:tc>
          <w:tcPr>
            <w:tcW w:w="1134" w:type="dxa"/>
            <w:vAlign w:val="center"/>
          </w:tcPr>
          <w:p w14:paraId="0C534D44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TIT/719/2022</w:t>
            </w:r>
          </w:p>
          <w:p w14:paraId="72C7EBDD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24/05/2022</w:t>
            </w:r>
          </w:p>
        </w:tc>
        <w:tc>
          <w:tcPr>
            <w:tcW w:w="3799" w:type="dxa"/>
            <w:vAlign w:val="center"/>
          </w:tcPr>
          <w:p w14:paraId="7AB06608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29 de noviembre de 2022, el ITAIPBC Acordó  declarar Cierre de Instrucción y emitir Resolución..</w:t>
            </w:r>
          </w:p>
        </w:tc>
      </w:tr>
      <w:tr w:rsidR="00020B24" w:rsidRPr="00020B24" w14:paraId="4953E001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343DA50F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3BF1FB3A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841" w:type="dxa"/>
          </w:tcPr>
          <w:p w14:paraId="4D3FC48C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22641EF4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RR/465/2022</w:t>
            </w:r>
          </w:p>
        </w:tc>
        <w:tc>
          <w:tcPr>
            <w:tcW w:w="1157" w:type="dxa"/>
            <w:vAlign w:val="center"/>
          </w:tcPr>
          <w:p w14:paraId="76044649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18/05/2022</w:t>
            </w:r>
          </w:p>
        </w:tc>
        <w:tc>
          <w:tcPr>
            <w:tcW w:w="2236" w:type="dxa"/>
            <w:vAlign w:val="center"/>
          </w:tcPr>
          <w:p w14:paraId="1D0961F2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020058122000055 PNT</w:t>
            </w:r>
          </w:p>
        </w:tc>
        <w:tc>
          <w:tcPr>
            <w:tcW w:w="1134" w:type="dxa"/>
            <w:vAlign w:val="center"/>
          </w:tcPr>
          <w:p w14:paraId="0BFF4B79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TIT/738/2022</w:t>
            </w:r>
          </w:p>
          <w:p w14:paraId="5BFF0A2B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27/05/2022</w:t>
            </w:r>
          </w:p>
        </w:tc>
        <w:tc>
          <w:tcPr>
            <w:tcW w:w="3799" w:type="dxa"/>
            <w:vAlign w:val="center"/>
          </w:tcPr>
          <w:p w14:paraId="6235E9B6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07 de junio de 2022, el ITAIPBC Acordó dar vista a la parte recurrente para que manifieste lo que a su derecho convenga.</w:t>
            </w:r>
          </w:p>
        </w:tc>
      </w:tr>
      <w:tr w:rsidR="00020B24" w:rsidRPr="00020B24" w14:paraId="3C7B9FCA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31C56DFE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7E1964C3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841" w:type="dxa"/>
          </w:tcPr>
          <w:p w14:paraId="2F3B9596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1BE66201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RR/602/2022</w:t>
            </w:r>
          </w:p>
        </w:tc>
        <w:tc>
          <w:tcPr>
            <w:tcW w:w="1157" w:type="dxa"/>
            <w:vAlign w:val="center"/>
          </w:tcPr>
          <w:p w14:paraId="704A70EA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07/07/2022</w:t>
            </w:r>
          </w:p>
        </w:tc>
        <w:tc>
          <w:tcPr>
            <w:tcW w:w="2236" w:type="dxa"/>
            <w:vAlign w:val="center"/>
          </w:tcPr>
          <w:p w14:paraId="72DAB5D1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020058122000077 PNT</w:t>
            </w:r>
          </w:p>
        </w:tc>
        <w:tc>
          <w:tcPr>
            <w:tcW w:w="1134" w:type="dxa"/>
            <w:vAlign w:val="center"/>
          </w:tcPr>
          <w:p w14:paraId="4B7E1A05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TIT/1043/2022</w:t>
            </w:r>
          </w:p>
          <w:p w14:paraId="3FB91ED6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02/08/2022</w:t>
            </w:r>
          </w:p>
        </w:tc>
        <w:tc>
          <w:tcPr>
            <w:tcW w:w="3799" w:type="dxa"/>
            <w:vAlign w:val="center"/>
          </w:tcPr>
          <w:p w14:paraId="3BE0DC99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15 de noviembre de 2022, el ITAIPBC Acordó  declarar Cierre de Instrucción y emitir Resolución.</w:t>
            </w:r>
          </w:p>
        </w:tc>
      </w:tr>
      <w:tr w:rsidR="00020B24" w:rsidRPr="00020B24" w14:paraId="7F51FB72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6DADE9CA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43EEC951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841" w:type="dxa"/>
          </w:tcPr>
          <w:p w14:paraId="3AAE07A9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43" w:type="dxa"/>
            <w:vAlign w:val="center"/>
          </w:tcPr>
          <w:p w14:paraId="4168B310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RR/958/2022</w:t>
            </w:r>
          </w:p>
        </w:tc>
        <w:tc>
          <w:tcPr>
            <w:tcW w:w="1157" w:type="dxa"/>
            <w:vAlign w:val="center"/>
          </w:tcPr>
          <w:p w14:paraId="68AA5064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24/10/2022</w:t>
            </w:r>
          </w:p>
        </w:tc>
        <w:tc>
          <w:tcPr>
            <w:tcW w:w="2236" w:type="dxa"/>
            <w:vAlign w:val="center"/>
          </w:tcPr>
          <w:p w14:paraId="68DAF586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RESPUESTA OTORGADA A SOLICITUD CON NO. DE FOLIO 020058122000098 PNT</w:t>
            </w:r>
          </w:p>
        </w:tc>
        <w:tc>
          <w:tcPr>
            <w:tcW w:w="1134" w:type="dxa"/>
            <w:vAlign w:val="center"/>
          </w:tcPr>
          <w:p w14:paraId="330A16C8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TIT/1749/2022</w:t>
            </w:r>
          </w:p>
          <w:p w14:paraId="2518CF39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04/11/2022</w:t>
            </w:r>
          </w:p>
        </w:tc>
        <w:tc>
          <w:tcPr>
            <w:tcW w:w="3799" w:type="dxa"/>
            <w:vAlign w:val="center"/>
          </w:tcPr>
          <w:p w14:paraId="43D28C02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15 de noviembre de 2022, el ITAIPBC Acordó dar vista a la parte recurrente para que manifieste lo que a su derecho convenga.</w:t>
            </w:r>
          </w:p>
        </w:tc>
      </w:tr>
      <w:tr w:rsidR="00020B24" w:rsidRPr="00020B24" w14:paraId="03A9AD4F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072832A3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2C2B522F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841" w:type="dxa"/>
            <w:vAlign w:val="center"/>
          </w:tcPr>
          <w:p w14:paraId="14FCAD0B" w14:textId="77777777" w:rsidR="009E7270" w:rsidRPr="00020B24" w:rsidRDefault="009E7270" w:rsidP="00BE4875">
            <w:pPr>
              <w:ind w:left="-121" w:right="-104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Denuncia</w:t>
            </w:r>
          </w:p>
        </w:tc>
        <w:tc>
          <w:tcPr>
            <w:tcW w:w="1143" w:type="dxa"/>
            <w:vAlign w:val="center"/>
          </w:tcPr>
          <w:p w14:paraId="3C873BEA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DEN/108/2022</w:t>
            </w:r>
          </w:p>
        </w:tc>
        <w:tc>
          <w:tcPr>
            <w:tcW w:w="1157" w:type="dxa"/>
            <w:vAlign w:val="center"/>
          </w:tcPr>
          <w:p w14:paraId="2B124D56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12/09/2022</w:t>
            </w:r>
          </w:p>
        </w:tc>
        <w:tc>
          <w:tcPr>
            <w:tcW w:w="2236" w:type="dxa"/>
            <w:vAlign w:val="center"/>
          </w:tcPr>
          <w:p w14:paraId="782DA119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PRESUNTO INCUMPLIMIENTO DE LA OBLIGACIÓN CONTENIDA EN EL ARTÍCULO 81 FRACCIÓN VIII.</w:t>
            </w:r>
          </w:p>
        </w:tc>
        <w:tc>
          <w:tcPr>
            <w:tcW w:w="1134" w:type="dxa"/>
            <w:vAlign w:val="center"/>
          </w:tcPr>
          <w:p w14:paraId="098A3984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TIT/1399/2022</w:t>
            </w:r>
          </w:p>
          <w:p w14:paraId="16CD3321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15/09/2022</w:t>
            </w:r>
          </w:p>
        </w:tc>
        <w:tc>
          <w:tcPr>
            <w:tcW w:w="3799" w:type="dxa"/>
            <w:vAlign w:val="center"/>
          </w:tcPr>
          <w:p w14:paraId="592F38FA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06 de Octubre de 2022, el ITAIPBC emite Resolución de cumplimiento a la publicación de información pública.</w:t>
            </w:r>
          </w:p>
        </w:tc>
      </w:tr>
      <w:tr w:rsidR="00020B24" w:rsidRPr="00020B24" w14:paraId="4BAC2BA0" w14:textId="77777777" w:rsidTr="002221B4">
        <w:trPr>
          <w:trHeight w:val="365"/>
        </w:trPr>
        <w:tc>
          <w:tcPr>
            <w:tcW w:w="284" w:type="dxa"/>
            <w:shd w:val="clear" w:color="auto" w:fill="500000"/>
            <w:vAlign w:val="center"/>
          </w:tcPr>
          <w:p w14:paraId="1F6A650D" w14:textId="77777777" w:rsidR="009E7270" w:rsidRPr="00020B24" w:rsidRDefault="009E7270" w:rsidP="00E925F9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615743"/>
            <w:vAlign w:val="center"/>
          </w:tcPr>
          <w:p w14:paraId="4FB363C9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841" w:type="dxa"/>
            <w:vAlign w:val="center"/>
          </w:tcPr>
          <w:p w14:paraId="3007FB79" w14:textId="77777777" w:rsidR="009E7270" w:rsidRPr="00020B24" w:rsidRDefault="009E7270" w:rsidP="00BE4875">
            <w:pPr>
              <w:ind w:left="-121" w:right="-104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Denuncia</w:t>
            </w:r>
          </w:p>
        </w:tc>
        <w:tc>
          <w:tcPr>
            <w:tcW w:w="1143" w:type="dxa"/>
            <w:vAlign w:val="center"/>
          </w:tcPr>
          <w:p w14:paraId="3D47288C" w14:textId="77777777" w:rsidR="009E7270" w:rsidRPr="00020B24" w:rsidRDefault="009E7270" w:rsidP="002221B4">
            <w:pPr>
              <w:ind w:left="-109" w:right="-98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DEN/127/2022</w:t>
            </w:r>
          </w:p>
        </w:tc>
        <w:tc>
          <w:tcPr>
            <w:tcW w:w="1157" w:type="dxa"/>
            <w:vAlign w:val="center"/>
          </w:tcPr>
          <w:p w14:paraId="6DEB69A9" w14:textId="77777777" w:rsidR="009E7270" w:rsidRPr="00020B24" w:rsidRDefault="009E7270" w:rsidP="00E925F9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14/10/2022</w:t>
            </w:r>
          </w:p>
        </w:tc>
        <w:tc>
          <w:tcPr>
            <w:tcW w:w="2236" w:type="dxa"/>
            <w:vAlign w:val="center"/>
          </w:tcPr>
          <w:p w14:paraId="7B415A53" w14:textId="77777777" w:rsidR="009E7270" w:rsidRPr="00020B24" w:rsidRDefault="009E7270" w:rsidP="00E925F9">
            <w:pPr>
              <w:jc w:val="both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CONTRA PRESUNTO INCUMPLIMIENTO DE LA OBLIGACIÓN CONTENIDA EN EL ARTÍCULO 81 FRACCIÓN X.</w:t>
            </w:r>
          </w:p>
        </w:tc>
        <w:tc>
          <w:tcPr>
            <w:tcW w:w="1134" w:type="dxa"/>
            <w:vAlign w:val="center"/>
          </w:tcPr>
          <w:p w14:paraId="15330B94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TIT/1550/2022</w:t>
            </w:r>
          </w:p>
          <w:p w14:paraId="624FF61E" w14:textId="77777777" w:rsidR="009E7270" w:rsidRPr="00020B24" w:rsidRDefault="009E7270" w:rsidP="003365EA">
            <w:pPr>
              <w:ind w:left="-106" w:right="-113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020B24">
              <w:rPr>
                <w:rFonts w:ascii="Century Gothic" w:hAnsi="Century Gothic" w:cs="Open Sans Light"/>
                <w:sz w:val="16"/>
                <w:szCs w:val="16"/>
              </w:rPr>
              <w:t>18/10/2022</w:t>
            </w:r>
          </w:p>
        </w:tc>
        <w:tc>
          <w:tcPr>
            <w:tcW w:w="3799" w:type="dxa"/>
            <w:vAlign w:val="center"/>
          </w:tcPr>
          <w:p w14:paraId="30A1D66F" w14:textId="77777777" w:rsidR="009E7270" w:rsidRPr="00020B24" w:rsidRDefault="009E7270" w:rsidP="00E925F9">
            <w:pPr>
              <w:jc w:val="both"/>
              <w:rPr>
                <w:rFonts w:ascii="Century Gothic" w:eastAsia="MS Mincho" w:hAnsi="Century Gothic" w:cs="Courier New"/>
                <w:sz w:val="16"/>
                <w:szCs w:val="16"/>
              </w:rPr>
            </w:pPr>
            <w:r w:rsidRPr="00020B24">
              <w:rPr>
                <w:rFonts w:ascii="Century Gothic" w:eastAsia="MS Mincho" w:hAnsi="Century Gothic" w:cs="Courier New"/>
                <w:sz w:val="16"/>
                <w:szCs w:val="16"/>
              </w:rPr>
              <w:t>Mediante Acuerdo de fecha 29 de Noviembre de 2022, el ITAIPBC emite Resolución de cumplimiento a la publicación de información pública.</w:t>
            </w:r>
          </w:p>
        </w:tc>
      </w:tr>
    </w:tbl>
    <w:p w14:paraId="511E960E" w14:textId="1D6F836F" w:rsidR="009E7270" w:rsidRDefault="009E7270" w:rsidP="000C3117">
      <w:pPr>
        <w:pStyle w:val="Sangradetextonormal"/>
        <w:tabs>
          <w:tab w:val="left" w:pos="2880"/>
        </w:tabs>
        <w:ind w:left="0" w:firstLine="0"/>
        <w:jc w:val="left"/>
        <w:rPr>
          <w:rFonts w:ascii="Arial" w:eastAsia="Times New Roman" w:hAnsi="Arial" w:cs="Arial"/>
          <w:sz w:val="12"/>
          <w:szCs w:val="22"/>
          <w:lang w:val="es-MX"/>
        </w:rPr>
      </w:pPr>
    </w:p>
    <w:sectPr w:rsidR="009E7270" w:rsidSect="00C55238">
      <w:headerReference w:type="default" r:id="rId7"/>
      <w:pgSz w:w="12240" w:h="15840" w:code="1"/>
      <w:pgMar w:top="2127" w:right="1152" w:bottom="1440" w:left="1152" w:header="432" w:footer="8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807DA" w14:textId="77777777" w:rsidR="00DB2AFD" w:rsidRDefault="00DB2AFD">
      <w:r>
        <w:separator/>
      </w:r>
    </w:p>
  </w:endnote>
  <w:endnote w:type="continuationSeparator" w:id="0">
    <w:p w14:paraId="4640F184" w14:textId="77777777" w:rsidR="00DB2AFD" w:rsidRDefault="00DB2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530EB" w14:textId="77777777" w:rsidR="00DB2AFD" w:rsidRDefault="00DB2AFD">
      <w:r>
        <w:separator/>
      </w:r>
    </w:p>
  </w:footnote>
  <w:footnote w:type="continuationSeparator" w:id="0">
    <w:p w14:paraId="46730DD9" w14:textId="77777777" w:rsidR="00DB2AFD" w:rsidRDefault="00DB2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051D" w14:textId="2BE9E72E" w:rsidR="00965B48" w:rsidRPr="00A655CD" w:rsidRDefault="002635D4" w:rsidP="004B4571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lang w:val="es-419" w:eastAsia="es-419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4729347" wp14:editId="475698EA">
              <wp:simplePos x="0" y="0"/>
              <wp:positionH relativeFrom="page">
                <wp:align>right</wp:align>
              </wp:positionH>
              <wp:positionV relativeFrom="paragraph">
                <wp:posOffset>-404385</wp:posOffset>
              </wp:positionV>
              <wp:extent cx="4236085" cy="9902825"/>
              <wp:effectExtent l="0" t="0" r="0" b="3175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5" cy="9902825"/>
                        <a:chOff x="0" y="0"/>
                        <a:chExt cx="4235910" cy="9902630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2304332" y="0"/>
                          <a:ext cx="1931578" cy="9902630"/>
                          <a:chOff x="2304332" y="0"/>
                          <a:chExt cx="1931578" cy="990263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 rot="10800000">
                            <a:off x="3982873" y="0"/>
                            <a:ext cx="253037" cy="930094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19000">
                                <a:srgbClr val="C6A96A"/>
                              </a:gs>
                              <a:gs pos="39000">
                                <a:srgbClr val="64171A"/>
                              </a:gs>
                              <a:gs pos="100000">
                                <a:srgbClr val="64171A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upo 36"/>
                        <wpg:cNvGrpSpPr/>
                        <wpg:grpSpPr>
                          <a:xfrm>
                            <a:off x="2304332" y="9289855"/>
                            <a:ext cx="1824447" cy="612775"/>
                            <a:chOff x="2304332" y="9289855"/>
                            <a:chExt cx="1824447" cy="612775"/>
                          </a:xfrm>
                        </wpg:grpSpPr>
                        <wpg:grpSp>
                          <wpg:cNvPr id="37" name="Grupo 37"/>
                          <wpg:cNvGrpSpPr/>
                          <wpg:grpSpPr>
                            <a:xfrm>
                              <a:off x="2416527" y="9289855"/>
                              <a:ext cx="1712252" cy="612775"/>
                              <a:chOff x="2416527" y="9289855"/>
                              <a:chExt cx="1712252" cy="612775"/>
                            </a:xfrm>
                          </wpg:grpSpPr>
                          <wpg:grpSp>
                            <wpg:cNvPr id="38" name="Grupo 38"/>
                            <wpg:cNvGrpSpPr/>
                            <wpg:grpSpPr>
                              <a:xfrm>
                                <a:off x="3527271" y="9289855"/>
                                <a:ext cx="601508" cy="612775"/>
                                <a:chOff x="3527271" y="9289855"/>
                                <a:chExt cx="60198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n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21" t="11002" r="21664" b="55724"/>
                                <a:stretch/>
                              </pic:blipFill>
                              <pic:spPr bwMode="auto">
                                <a:xfrm>
                                  <a:off x="3527271" y="9289855"/>
                                  <a:ext cx="601980" cy="612775"/>
                                </a:xfrm>
                                <a:prstGeom prst="round1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947" y="9525991"/>
                                  <a:ext cx="311150" cy="130810"/>
                                </a:xfrm>
                                <a:prstGeom prst="round1Rect">
                                  <a:avLst>
                                    <a:gd name="adj" fmla="val 0"/>
                                  </a:avLst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1" name="Grupo 41"/>
                            <wpg:cNvGrpSpPr/>
                            <wpg:grpSpPr>
                              <a:xfrm>
                                <a:off x="2416527" y="9604005"/>
                                <a:ext cx="949190" cy="163830"/>
                                <a:chOff x="2416528" y="9604005"/>
                                <a:chExt cx="1933828" cy="334483"/>
                              </a:xfrm>
                            </wpg:grpSpPr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2416528" y="9604005"/>
                                  <a:ext cx="1126124" cy="326639"/>
                                  <a:chOff x="2416528" y="9604005"/>
                                  <a:chExt cx="1126124" cy="3266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Imagen 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0" t="12630" r="51713" b="11593"/>
                                  <a:stretch/>
                                </pic:blipFill>
                                <pic:spPr>
                                  <a:xfrm>
                                    <a:off x="2416528" y="9604005"/>
                                    <a:ext cx="335547" cy="32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Imagen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853" t="11423" r="5685" b="14867"/>
                                  <a:stretch/>
                                </pic:blipFill>
                                <pic:spPr>
                                  <a:xfrm>
                                    <a:off x="3220255" y="9608248"/>
                                    <a:ext cx="322397" cy="322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4013889" y="9610839"/>
                                  <a:ext cx="336467" cy="327649"/>
                                  <a:chOff x="4013889" y="9610839"/>
                                  <a:chExt cx="4931852" cy="4802624"/>
                                </a:xfrm>
                                <a:solidFill>
                                  <a:srgbClr val="C6A96A"/>
                                </a:solidFill>
                              </wpg:grpSpPr>
                              <wps:wsp>
                                <wps:cNvPr id="46" name="Anillo 29"/>
                                <wps:cNvSpPr/>
                                <wps:spPr>
                                  <a:xfrm rot="16200000">
                                    <a:off x="4953543" y="10399227"/>
                                    <a:ext cx="3092610" cy="2325235"/>
                                  </a:xfrm>
                                  <a:custGeom>
                                    <a:avLst/>
                                    <a:gdLst>
                                      <a:gd name="connsiteX0" fmla="*/ 0 w 2524113"/>
                                      <a:gd name="connsiteY0" fmla="*/ 1425575 h 2851150"/>
                                      <a:gd name="connsiteX1" fmla="*/ 1262057 w 2524113"/>
                                      <a:gd name="connsiteY1" fmla="*/ 0 h 2851150"/>
                                      <a:gd name="connsiteX2" fmla="*/ 2524114 w 2524113"/>
                                      <a:gd name="connsiteY2" fmla="*/ 1425575 h 2851150"/>
                                      <a:gd name="connsiteX3" fmla="*/ 1262057 w 2524113"/>
                                      <a:gd name="connsiteY3" fmla="*/ 2851150 h 2851150"/>
                                      <a:gd name="connsiteX4" fmla="*/ 0 w 2524113"/>
                                      <a:gd name="connsiteY4" fmla="*/ 1425575 h 2851150"/>
                                      <a:gd name="connsiteX5" fmla="*/ 631028 w 2524113"/>
                                      <a:gd name="connsiteY5" fmla="*/ 1425575 h 2851150"/>
                                      <a:gd name="connsiteX6" fmla="*/ 1262056 w 2524113"/>
                                      <a:gd name="connsiteY6" fmla="*/ 2220122 h 2851150"/>
                                      <a:gd name="connsiteX7" fmla="*/ 1893084 w 2524113"/>
                                      <a:gd name="connsiteY7" fmla="*/ 1425575 h 2851150"/>
                                      <a:gd name="connsiteX8" fmla="*/ 1262056 w 2524113"/>
                                      <a:gd name="connsiteY8" fmla="*/ 631028 h 2851150"/>
                                      <a:gd name="connsiteX9" fmla="*/ 631028 w 2524113"/>
                                      <a:gd name="connsiteY9" fmla="*/ 1425575 h 2851150"/>
                                      <a:gd name="connsiteX0" fmla="*/ 0 w 3756015"/>
                                      <a:gd name="connsiteY0" fmla="*/ 1565874 h 2852494"/>
                                      <a:gd name="connsiteX1" fmla="*/ 2493958 w 3756015"/>
                                      <a:gd name="connsiteY1" fmla="*/ 596 h 2852494"/>
                                      <a:gd name="connsiteX2" fmla="*/ 3756015 w 3756015"/>
                                      <a:gd name="connsiteY2" fmla="*/ 1426171 h 2852494"/>
                                      <a:gd name="connsiteX3" fmla="*/ 2493958 w 3756015"/>
                                      <a:gd name="connsiteY3" fmla="*/ 2851746 h 2852494"/>
                                      <a:gd name="connsiteX4" fmla="*/ 0 w 3756015"/>
                                      <a:gd name="connsiteY4" fmla="*/ 1565874 h 2852494"/>
                                      <a:gd name="connsiteX5" fmla="*/ 1862929 w 3756015"/>
                                      <a:gd name="connsiteY5" fmla="*/ 1426171 h 2852494"/>
                                      <a:gd name="connsiteX6" fmla="*/ 2493957 w 3756015"/>
                                      <a:gd name="connsiteY6" fmla="*/ 2220718 h 2852494"/>
                                      <a:gd name="connsiteX7" fmla="*/ 3124985 w 3756015"/>
                                      <a:gd name="connsiteY7" fmla="*/ 1426171 h 2852494"/>
                                      <a:gd name="connsiteX8" fmla="*/ 2493957 w 3756015"/>
                                      <a:gd name="connsiteY8" fmla="*/ 631624 h 2852494"/>
                                      <a:gd name="connsiteX9" fmla="*/ 1862929 w 3756015"/>
                                      <a:gd name="connsiteY9" fmla="*/ 1426171 h 2852494"/>
                                      <a:gd name="connsiteX0" fmla="*/ 64 w 3756079"/>
                                      <a:gd name="connsiteY0" fmla="*/ 1565874 h 2852100"/>
                                      <a:gd name="connsiteX1" fmla="*/ 2494022 w 3756079"/>
                                      <a:gd name="connsiteY1" fmla="*/ 596 h 2852100"/>
                                      <a:gd name="connsiteX2" fmla="*/ 3756079 w 3756079"/>
                                      <a:gd name="connsiteY2" fmla="*/ 1426171 h 2852100"/>
                                      <a:gd name="connsiteX3" fmla="*/ 2494022 w 3756079"/>
                                      <a:gd name="connsiteY3" fmla="*/ 2851746 h 2852100"/>
                                      <a:gd name="connsiteX4" fmla="*/ 64 w 3756079"/>
                                      <a:gd name="connsiteY4" fmla="*/ 1565874 h 2852100"/>
                                      <a:gd name="connsiteX5" fmla="*/ 1862993 w 3756079"/>
                                      <a:gd name="connsiteY5" fmla="*/ 1426171 h 2852100"/>
                                      <a:gd name="connsiteX6" fmla="*/ 2494021 w 3756079"/>
                                      <a:gd name="connsiteY6" fmla="*/ 2220718 h 2852100"/>
                                      <a:gd name="connsiteX7" fmla="*/ 3125049 w 3756079"/>
                                      <a:gd name="connsiteY7" fmla="*/ 1426171 h 2852100"/>
                                      <a:gd name="connsiteX8" fmla="*/ 2494021 w 3756079"/>
                                      <a:gd name="connsiteY8" fmla="*/ 631624 h 2852100"/>
                                      <a:gd name="connsiteX9" fmla="*/ 1862993 w 3756079"/>
                                      <a:gd name="connsiteY9" fmla="*/ 1426171 h 2852100"/>
                                      <a:gd name="connsiteX0" fmla="*/ 61 w 3857674"/>
                                      <a:gd name="connsiteY0" fmla="*/ 1527503 h 2851655"/>
                                      <a:gd name="connsiteX1" fmla="*/ 2595617 w 3857674"/>
                                      <a:gd name="connsiteY1" fmla="*/ 322 h 2851655"/>
                                      <a:gd name="connsiteX2" fmla="*/ 3857674 w 3857674"/>
                                      <a:gd name="connsiteY2" fmla="*/ 1425897 h 2851655"/>
                                      <a:gd name="connsiteX3" fmla="*/ 2595617 w 3857674"/>
                                      <a:gd name="connsiteY3" fmla="*/ 2851472 h 2851655"/>
                                      <a:gd name="connsiteX4" fmla="*/ 61 w 3857674"/>
                                      <a:gd name="connsiteY4" fmla="*/ 1527503 h 2851655"/>
                                      <a:gd name="connsiteX5" fmla="*/ 1964588 w 3857674"/>
                                      <a:gd name="connsiteY5" fmla="*/ 1425897 h 2851655"/>
                                      <a:gd name="connsiteX6" fmla="*/ 2595616 w 3857674"/>
                                      <a:gd name="connsiteY6" fmla="*/ 2220444 h 2851655"/>
                                      <a:gd name="connsiteX7" fmla="*/ 3226644 w 3857674"/>
                                      <a:gd name="connsiteY7" fmla="*/ 1425897 h 2851655"/>
                                      <a:gd name="connsiteX8" fmla="*/ 2595616 w 3857674"/>
                                      <a:gd name="connsiteY8" fmla="*/ 631350 h 2851655"/>
                                      <a:gd name="connsiteX9" fmla="*/ 1964588 w 3857674"/>
                                      <a:gd name="connsiteY9" fmla="*/ 1425897 h 2851655"/>
                                      <a:gd name="connsiteX0" fmla="*/ 60 w 3895771"/>
                                      <a:gd name="connsiteY0" fmla="*/ 1412887 h 2851158"/>
                                      <a:gd name="connsiteX1" fmla="*/ 2633714 w 3895771"/>
                                      <a:gd name="connsiteY1" fmla="*/ 3 h 2851158"/>
                                      <a:gd name="connsiteX2" fmla="*/ 3895771 w 3895771"/>
                                      <a:gd name="connsiteY2" fmla="*/ 1425578 h 2851158"/>
                                      <a:gd name="connsiteX3" fmla="*/ 2633714 w 3895771"/>
                                      <a:gd name="connsiteY3" fmla="*/ 2851153 h 2851158"/>
                                      <a:gd name="connsiteX4" fmla="*/ 60 w 3895771"/>
                                      <a:gd name="connsiteY4" fmla="*/ 1412887 h 2851158"/>
                                      <a:gd name="connsiteX5" fmla="*/ 2002685 w 3895771"/>
                                      <a:gd name="connsiteY5" fmla="*/ 1425578 h 2851158"/>
                                      <a:gd name="connsiteX6" fmla="*/ 2633713 w 3895771"/>
                                      <a:gd name="connsiteY6" fmla="*/ 2220125 h 2851158"/>
                                      <a:gd name="connsiteX7" fmla="*/ 3264741 w 3895771"/>
                                      <a:gd name="connsiteY7" fmla="*/ 1425578 h 2851158"/>
                                      <a:gd name="connsiteX8" fmla="*/ 2633713 w 3895771"/>
                                      <a:gd name="connsiteY8" fmla="*/ 631031 h 2851158"/>
                                      <a:gd name="connsiteX9" fmla="*/ 2002685 w 3895771"/>
                                      <a:gd name="connsiteY9" fmla="*/ 1425578 h 2851158"/>
                                      <a:gd name="connsiteX0" fmla="*/ 1 w 3895712"/>
                                      <a:gd name="connsiteY0" fmla="*/ 1412887 h 2851158"/>
                                      <a:gd name="connsiteX1" fmla="*/ 2633655 w 3895712"/>
                                      <a:gd name="connsiteY1" fmla="*/ 3 h 2851158"/>
                                      <a:gd name="connsiteX2" fmla="*/ 3895712 w 3895712"/>
                                      <a:gd name="connsiteY2" fmla="*/ 1425578 h 2851158"/>
                                      <a:gd name="connsiteX3" fmla="*/ 2633655 w 3895712"/>
                                      <a:gd name="connsiteY3" fmla="*/ 2851153 h 2851158"/>
                                      <a:gd name="connsiteX4" fmla="*/ 1 w 3895712"/>
                                      <a:gd name="connsiteY4" fmla="*/ 1412887 h 2851158"/>
                                      <a:gd name="connsiteX5" fmla="*/ 2002626 w 3895712"/>
                                      <a:gd name="connsiteY5" fmla="*/ 1425578 h 2851158"/>
                                      <a:gd name="connsiteX6" fmla="*/ 2633654 w 3895712"/>
                                      <a:gd name="connsiteY6" fmla="*/ 2220125 h 2851158"/>
                                      <a:gd name="connsiteX7" fmla="*/ 3264682 w 3895712"/>
                                      <a:gd name="connsiteY7" fmla="*/ 1425578 h 2851158"/>
                                      <a:gd name="connsiteX8" fmla="*/ 2633654 w 3895712"/>
                                      <a:gd name="connsiteY8" fmla="*/ 631031 h 2851158"/>
                                      <a:gd name="connsiteX9" fmla="*/ 2002626 w 3895712"/>
                                      <a:gd name="connsiteY9" fmla="*/ 1425578 h 2851158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66125 w 3959211"/>
                                      <a:gd name="connsiteY5" fmla="*/ 1425621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2066125 w 3959211"/>
                                      <a:gd name="connsiteY9" fmla="*/ 1425621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15329 w 3959211"/>
                                      <a:gd name="connsiteY5" fmla="*/ 1400227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2015329 w 3959211"/>
                                      <a:gd name="connsiteY9" fmla="*/ 1400227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971909" h="2851181">
                                        <a:moveTo>
                                          <a:pt x="0" y="1400198"/>
                                        </a:moveTo>
                                        <a:cubicBezTo>
                                          <a:pt x="-5" y="1235169"/>
                                          <a:pt x="2047867" y="-4220"/>
                                          <a:pt x="2709852" y="11"/>
                                        </a:cubicBezTo>
                                        <a:cubicBezTo>
                                          <a:pt x="3371837" y="4242"/>
                                          <a:pt x="3971909" y="638263"/>
                                          <a:pt x="3971909" y="1425586"/>
                                        </a:cubicBezTo>
                                        <a:cubicBezTo>
                                          <a:pt x="3971909" y="2212909"/>
                                          <a:pt x="3371837" y="2855392"/>
                                          <a:pt x="2709852" y="2851161"/>
                                        </a:cubicBezTo>
                                        <a:cubicBezTo>
                                          <a:pt x="2047867" y="2846930"/>
                                          <a:pt x="5" y="1565227"/>
                                          <a:pt x="0" y="1400198"/>
                                        </a:cubicBezTo>
                                        <a:close/>
                                        <a:moveTo>
                                          <a:pt x="1982785" y="1402576"/>
                                        </a:moveTo>
                                        <a:cubicBezTo>
                                          <a:pt x="1992443" y="1908857"/>
                                          <a:pt x="2406907" y="2125416"/>
                                          <a:pt x="2673341" y="2126473"/>
                                        </a:cubicBezTo>
                                        <a:cubicBezTo>
                                          <a:pt x="2939775" y="2127530"/>
                                          <a:pt x="3350408" y="1871546"/>
                                          <a:pt x="3338501" y="1408918"/>
                                        </a:cubicBezTo>
                                        <a:cubicBezTo>
                                          <a:pt x="3338501" y="970102"/>
                                          <a:pt x="2912785" y="732908"/>
                                          <a:pt x="2686832" y="731851"/>
                                        </a:cubicBezTo>
                                        <a:cubicBezTo>
                                          <a:pt x="2460879" y="730794"/>
                                          <a:pt x="1973127" y="896295"/>
                                          <a:pt x="1982785" y="14025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Elipse 28"/>
                                <wps:cNvSpPr/>
                                <wps:spPr>
                                  <a:xfrm>
                                    <a:off x="5138485" y="12888417"/>
                                    <a:ext cx="2661513" cy="1060540"/>
                                  </a:xfrm>
                                  <a:custGeom>
                                    <a:avLst/>
                                    <a:gdLst>
                                      <a:gd name="connsiteX0" fmla="*/ 0 w 3292089"/>
                                      <a:gd name="connsiteY0" fmla="*/ 699090 h 1398180"/>
                                      <a:gd name="connsiteX1" fmla="*/ 1646045 w 3292089"/>
                                      <a:gd name="connsiteY1" fmla="*/ 0 h 1398180"/>
                                      <a:gd name="connsiteX2" fmla="*/ 3292090 w 3292089"/>
                                      <a:gd name="connsiteY2" fmla="*/ 699090 h 1398180"/>
                                      <a:gd name="connsiteX3" fmla="*/ 1646045 w 3292089"/>
                                      <a:gd name="connsiteY3" fmla="*/ 1398180 h 1398180"/>
                                      <a:gd name="connsiteX4" fmla="*/ 0 w 3292089"/>
                                      <a:gd name="connsiteY4" fmla="*/ 699090 h 1398180"/>
                                      <a:gd name="connsiteX0" fmla="*/ 5442 w 3297532"/>
                                      <a:gd name="connsiteY0" fmla="*/ 767956 h 1467046"/>
                                      <a:gd name="connsiteX1" fmla="*/ 1138917 w 3297532"/>
                                      <a:gd name="connsiteY1" fmla="*/ 104970 h 1467046"/>
                                      <a:gd name="connsiteX2" fmla="*/ 1651487 w 3297532"/>
                                      <a:gd name="connsiteY2" fmla="*/ 68866 h 1467046"/>
                                      <a:gd name="connsiteX3" fmla="*/ 3297532 w 3297532"/>
                                      <a:gd name="connsiteY3" fmla="*/ 767956 h 1467046"/>
                                      <a:gd name="connsiteX4" fmla="*/ 1651487 w 3297532"/>
                                      <a:gd name="connsiteY4" fmla="*/ 1467046 h 1467046"/>
                                      <a:gd name="connsiteX5" fmla="*/ 5442 w 3297532"/>
                                      <a:gd name="connsiteY5" fmla="*/ 767956 h 1467046"/>
                                      <a:gd name="connsiteX0" fmla="*/ 5442 w 3302859"/>
                                      <a:gd name="connsiteY0" fmla="*/ 726455 h 1425545"/>
                                      <a:gd name="connsiteX1" fmla="*/ 1138917 w 3302859"/>
                                      <a:gd name="connsiteY1" fmla="*/ 63469 h 1425545"/>
                                      <a:gd name="connsiteX2" fmla="*/ 1651487 w 3302859"/>
                                      <a:gd name="connsiteY2" fmla="*/ 27365 h 1425545"/>
                                      <a:gd name="connsiteX3" fmla="*/ 2199366 w 3302859"/>
                                      <a:gd name="connsiteY3" fmla="*/ 69819 h 1425545"/>
                                      <a:gd name="connsiteX4" fmla="*/ 3297532 w 3302859"/>
                                      <a:gd name="connsiteY4" fmla="*/ 726455 h 1425545"/>
                                      <a:gd name="connsiteX5" fmla="*/ 1651487 w 3302859"/>
                                      <a:gd name="connsiteY5" fmla="*/ 1425545 h 1425545"/>
                                      <a:gd name="connsiteX6" fmla="*/ 5442 w 3302859"/>
                                      <a:gd name="connsiteY6" fmla="*/ 726455 h 1425545"/>
                                      <a:gd name="connsiteX0" fmla="*/ 5619 w 3271286"/>
                                      <a:gd name="connsiteY0" fmla="*/ 675655 h 1425652"/>
                                      <a:gd name="connsiteX1" fmla="*/ 1107344 w 3271286"/>
                                      <a:gd name="connsiteY1" fmla="*/ 63469 h 1425652"/>
                                      <a:gd name="connsiteX2" fmla="*/ 1619914 w 3271286"/>
                                      <a:gd name="connsiteY2" fmla="*/ 27365 h 1425652"/>
                                      <a:gd name="connsiteX3" fmla="*/ 2167793 w 3271286"/>
                                      <a:gd name="connsiteY3" fmla="*/ 69819 h 1425652"/>
                                      <a:gd name="connsiteX4" fmla="*/ 3265959 w 3271286"/>
                                      <a:gd name="connsiteY4" fmla="*/ 726455 h 1425652"/>
                                      <a:gd name="connsiteX5" fmla="*/ 1619914 w 3271286"/>
                                      <a:gd name="connsiteY5" fmla="*/ 1425545 h 1425652"/>
                                      <a:gd name="connsiteX6" fmla="*/ 5619 w 3271286"/>
                                      <a:gd name="connsiteY6" fmla="*/ 675655 h 1425652"/>
                                      <a:gd name="connsiteX0" fmla="*/ 31 w 3265698"/>
                                      <a:gd name="connsiteY0" fmla="*/ 675655 h 1425652"/>
                                      <a:gd name="connsiteX1" fmla="*/ 1101756 w 3265698"/>
                                      <a:gd name="connsiteY1" fmla="*/ 63469 h 1425652"/>
                                      <a:gd name="connsiteX2" fmla="*/ 1614326 w 3265698"/>
                                      <a:gd name="connsiteY2" fmla="*/ 27365 h 1425652"/>
                                      <a:gd name="connsiteX3" fmla="*/ 2162205 w 3265698"/>
                                      <a:gd name="connsiteY3" fmla="*/ 69819 h 1425652"/>
                                      <a:gd name="connsiteX4" fmla="*/ 3260371 w 3265698"/>
                                      <a:gd name="connsiteY4" fmla="*/ 726455 h 1425652"/>
                                      <a:gd name="connsiteX5" fmla="*/ 1614326 w 3265698"/>
                                      <a:gd name="connsiteY5" fmla="*/ 1425545 h 1425652"/>
                                      <a:gd name="connsiteX6" fmla="*/ 31 w 3265698"/>
                                      <a:gd name="connsiteY6" fmla="*/ 675655 h 1425652"/>
                                      <a:gd name="connsiteX0" fmla="*/ 31 w 3263953"/>
                                      <a:gd name="connsiteY0" fmla="*/ 675655 h 1425652"/>
                                      <a:gd name="connsiteX1" fmla="*/ 1101756 w 3263953"/>
                                      <a:gd name="connsiteY1" fmla="*/ 63469 h 1425652"/>
                                      <a:gd name="connsiteX2" fmla="*/ 1614326 w 3263953"/>
                                      <a:gd name="connsiteY2" fmla="*/ 27365 h 1425652"/>
                                      <a:gd name="connsiteX3" fmla="*/ 2162205 w 3263953"/>
                                      <a:gd name="connsiteY3" fmla="*/ 69819 h 1425652"/>
                                      <a:gd name="connsiteX4" fmla="*/ 3260371 w 3263953"/>
                                      <a:gd name="connsiteY4" fmla="*/ 726455 h 1425652"/>
                                      <a:gd name="connsiteX5" fmla="*/ 1614326 w 3263953"/>
                                      <a:gd name="connsiteY5" fmla="*/ 1425545 h 1425652"/>
                                      <a:gd name="connsiteX6" fmla="*/ 31 w 3263953"/>
                                      <a:gd name="connsiteY6" fmla="*/ 675655 h 1425652"/>
                                      <a:gd name="connsiteX0" fmla="*/ 31 w 3263953"/>
                                      <a:gd name="connsiteY0" fmla="*/ 675655 h 1425712"/>
                                      <a:gd name="connsiteX1" fmla="*/ 1101756 w 3263953"/>
                                      <a:gd name="connsiteY1" fmla="*/ 63469 h 1425712"/>
                                      <a:gd name="connsiteX2" fmla="*/ 1614326 w 3263953"/>
                                      <a:gd name="connsiteY2" fmla="*/ 27365 h 1425712"/>
                                      <a:gd name="connsiteX3" fmla="*/ 2162205 w 3263953"/>
                                      <a:gd name="connsiteY3" fmla="*/ 69819 h 1425712"/>
                                      <a:gd name="connsiteX4" fmla="*/ 3260371 w 3263953"/>
                                      <a:gd name="connsiteY4" fmla="*/ 726455 h 1425712"/>
                                      <a:gd name="connsiteX5" fmla="*/ 1614326 w 3263953"/>
                                      <a:gd name="connsiteY5" fmla="*/ 1425545 h 1425712"/>
                                      <a:gd name="connsiteX6" fmla="*/ 31 w 3263953"/>
                                      <a:gd name="connsiteY6" fmla="*/ 675655 h 1425712"/>
                                      <a:gd name="connsiteX0" fmla="*/ 31 w 3260891"/>
                                      <a:gd name="connsiteY0" fmla="*/ 675655 h 1425712"/>
                                      <a:gd name="connsiteX1" fmla="*/ 1101756 w 3260891"/>
                                      <a:gd name="connsiteY1" fmla="*/ 63469 h 1425712"/>
                                      <a:gd name="connsiteX2" fmla="*/ 1614326 w 3260891"/>
                                      <a:gd name="connsiteY2" fmla="*/ 27365 h 1425712"/>
                                      <a:gd name="connsiteX3" fmla="*/ 2162205 w 3260891"/>
                                      <a:gd name="connsiteY3" fmla="*/ 69819 h 1425712"/>
                                      <a:gd name="connsiteX4" fmla="*/ 3260371 w 3260891"/>
                                      <a:gd name="connsiteY4" fmla="*/ 726455 h 1425712"/>
                                      <a:gd name="connsiteX5" fmla="*/ 1614326 w 3260891"/>
                                      <a:gd name="connsiteY5" fmla="*/ 1425545 h 1425712"/>
                                      <a:gd name="connsiteX6" fmla="*/ 31 w 3260891"/>
                                      <a:gd name="connsiteY6" fmla="*/ 675655 h 1425712"/>
                                      <a:gd name="connsiteX0" fmla="*/ 178 w 3261038"/>
                                      <a:gd name="connsiteY0" fmla="*/ 675655 h 1425712"/>
                                      <a:gd name="connsiteX1" fmla="*/ 1101903 w 3261038"/>
                                      <a:gd name="connsiteY1" fmla="*/ 63469 h 1425712"/>
                                      <a:gd name="connsiteX2" fmla="*/ 1614473 w 3261038"/>
                                      <a:gd name="connsiteY2" fmla="*/ 27365 h 1425712"/>
                                      <a:gd name="connsiteX3" fmla="*/ 2162352 w 3261038"/>
                                      <a:gd name="connsiteY3" fmla="*/ 69819 h 1425712"/>
                                      <a:gd name="connsiteX4" fmla="*/ 3260518 w 3261038"/>
                                      <a:gd name="connsiteY4" fmla="*/ 726455 h 1425712"/>
                                      <a:gd name="connsiteX5" fmla="*/ 1614473 w 3261038"/>
                                      <a:gd name="connsiteY5" fmla="*/ 1425545 h 1425712"/>
                                      <a:gd name="connsiteX6" fmla="*/ 178 w 3261038"/>
                                      <a:gd name="connsiteY6" fmla="*/ 675655 h 1425712"/>
                                      <a:gd name="connsiteX0" fmla="*/ 178 w 3264213"/>
                                      <a:gd name="connsiteY0" fmla="*/ 723280 h 1425545"/>
                                      <a:gd name="connsiteX1" fmla="*/ 1105078 w 3264213"/>
                                      <a:gd name="connsiteY1" fmla="*/ 63469 h 1425545"/>
                                      <a:gd name="connsiteX2" fmla="*/ 1617648 w 3264213"/>
                                      <a:gd name="connsiteY2" fmla="*/ 27365 h 1425545"/>
                                      <a:gd name="connsiteX3" fmla="*/ 2165527 w 3264213"/>
                                      <a:gd name="connsiteY3" fmla="*/ 69819 h 1425545"/>
                                      <a:gd name="connsiteX4" fmla="*/ 3263693 w 3264213"/>
                                      <a:gd name="connsiteY4" fmla="*/ 726455 h 1425545"/>
                                      <a:gd name="connsiteX5" fmla="*/ 1617648 w 3264213"/>
                                      <a:gd name="connsiteY5" fmla="*/ 1425545 h 1425545"/>
                                      <a:gd name="connsiteX6" fmla="*/ 178 w 3264213"/>
                                      <a:gd name="connsiteY6" fmla="*/ 723280 h 1425545"/>
                                      <a:gd name="connsiteX0" fmla="*/ 8 w 3264043"/>
                                      <a:gd name="connsiteY0" fmla="*/ 723280 h 1425545"/>
                                      <a:gd name="connsiteX1" fmla="*/ 1104908 w 3264043"/>
                                      <a:gd name="connsiteY1" fmla="*/ 63469 h 1425545"/>
                                      <a:gd name="connsiteX2" fmla="*/ 1617478 w 3264043"/>
                                      <a:gd name="connsiteY2" fmla="*/ 27365 h 1425545"/>
                                      <a:gd name="connsiteX3" fmla="*/ 2165357 w 3264043"/>
                                      <a:gd name="connsiteY3" fmla="*/ 69819 h 1425545"/>
                                      <a:gd name="connsiteX4" fmla="*/ 3263523 w 3264043"/>
                                      <a:gd name="connsiteY4" fmla="*/ 726455 h 1425545"/>
                                      <a:gd name="connsiteX5" fmla="*/ 1617478 w 3264043"/>
                                      <a:gd name="connsiteY5" fmla="*/ 1425545 h 1425545"/>
                                      <a:gd name="connsiteX6" fmla="*/ 8 w 3264043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668681 h 1370946"/>
                                      <a:gd name="connsiteX1" fmla="*/ 1104907 w 3264042"/>
                                      <a:gd name="connsiteY1" fmla="*/ 8870 h 1370946"/>
                                      <a:gd name="connsiteX2" fmla="*/ 1601602 w 3264042"/>
                                      <a:gd name="connsiteY2" fmla="*/ 963366 h 1370946"/>
                                      <a:gd name="connsiteX3" fmla="*/ 2165356 w 3264042"/>
                                      <a:gd name="connsiteY3" fmla="*/ 15220 h 1370946"/>
                                      <a:gd name="connsiteX4" fmla="*/ 3263522 w 3264042"/>
                                      <a:gd name="connsiteY4" fmla="*/ 671856 h 1370946"/>
                                      <a:gd name="connsiteX5" fmla="*/ 1617477 w 3264042"/>
                                      <a:gd name="connsiteY5" fmla="*/ 1370946 h 1370946"/>
                                      <a:gd name="connsiteX6" fmla="*/ 7 w 3264042"/>
                                      <a:gd name="connsiteY6" fmla="*/ 668681 h 137094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2165356 w 3264042"/>
                                      <a:gd name="connsiteY4" fmla="*/ 19870 h 1375596"/>
                                      <a:gd name="connsiteX5" fmla="*/ 3263522 w 3264042"/>
                                      <a:gd name="connsiteY5" fmla="*/ 676506 h 1375596"/>
                                      <a:gd name="connsiteX6" fmla="*/ 1617477 w 3264042"/>
                                      <a:gd name="connsiteY6" fmla="*/ 1375596 h 1375596"/>
                                      <a:gd name="connsiteX7" fmla="*/ 7 w 3264042"/>
                                      <a:gd name="connsiteY7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68346 h 1370611"/>
                                      <a:gd name="connsiteX1" fmla="*/ 1104907 w 3264042"/>
                                      <a:gd name="connsiteY1" fmla="*/ 8535 h 1370611"/>
                                      <a:gd name="connsiteX2" fmla="*/ 1343031 w 3264042"/>
                                      <a:gd name="connsiteY2" fmla="*/ 281584 h 1370611"/>
                                      <a:gd name="connsiteX3" fmla="*/ 1601602 w 3264042"/>
                                      <a:gd name="connsiteY3" fmla="*/ 963031 h 1370611"/>
                                      <a:gd name="connsiteX4" fmla="*/ 1892306 w 3264042"/>
                                      <a:gd name="connsiteY4" fmla="*/ 278409 h 1370611"/>
                                      <a:gd name="connsiteX5" fmla="*/ 2165356 w 3264042"/>
                                      <a:gd name="connsiteY5" fmla="*/ 14885 h 1370611"/>
                                      <a:gd name="connsiteX6" fmla="*/ 3263522 w 3264042"/>
                                      <a:gd name="connsiteY6" fmla="*/ 671521 h 1370611"/>
                                      <a:gd name="connsiteX7" fmla="*/ 1617477 w 3264042"/>
                                      <a:gd name="connsiteY7" fmla="*/ 1370611 h 1370611"/>
                                      <a:gd name="connsiteX8" fmla="*/ 7 w 3264042"/>
                                      <a:gd name="connsiteY8" fmla="*/ 668346 h 1370611"/>
                                      <a:gd name="connsiteX0" fmla="*/ 7 w 3264042"/>
                                      <a:gd name="connsiteY0" fmla="*/ 667821 h 1370086"/>
                                      <a:gd name="connsiteX1" fmla="*/ 1104907 w 3264042"/>
                                      <a:gd name="connsiteY1" fmla="*/ 8010 h 1370086"/>
                                      <a:gd name="connsiteX2" fmla="*/ 1343031 w 3264042"/>
                                      <a:gd name="connsiteY2" fmla="*/ 281059 h 1370086"/>
                                      <a:gd name="connsiteX3" fmla="*/ 1601602 w 3264042"/>
                                      <a:gd name="connsiteY3" fmla="*/ 962506 h 1370086"/>
                                      <a:gd name="connsiteX4" fmla="*/ 1892306 w 3264042"/>
                                      <a:gd name="connsiteY4" fmla="*/ 277884 h 1370086"/>
                                      <a:gd name="connsiteX5" fmla="*/ 2165356 w 3264042"/>
                                      <a:gd name="connsiteY5" fmla="*/ 14360 h 1370086"/>
                                      <a:gd name="connsiteX6" fmla="*/ 3263522 w 3264042"/>
                                      <a:gd name="connsiteY6" fmla="*/ 670996 h 1370086"/>
                                      <a:gd name="connsiteX7" fmla="*/ 1617477 w 3264042"/>
                                      <a:gd name="connsiteY7" fmla="*/ 1370086 h 1370086"/>
                                      <a:gd name="connsiteX8" fmla="*/ 7 w 3264042"/>
                                      <a:gd name="connsiteY8" fmla="*/ 667821 h 137008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892306 w 3264042"/>
                                      <a:gd name="connsiteY4" fmla="*/ 2698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3522"/>
                                      <a:gd name="connsiteY0" fmla="*/ 659811 h 1362076"/>
                                      <a:gd name="connsiteX1" fmla="*/ 1104907 w 3263522"/>
                                      <a:gd name="connsiteY1" fmla="*/ 0 h 1362076"/>
                                      <a:gd name="connsiteX2" fmla="*/ 1343031 w 3263522"/>
                                      <a:gd name="connsiteY2" fmla="*/ 273049 h 1362076"/>
                                      <a:gd name="connsiteX3" fmla="*/ 1611127 w 3263522"/>
                                      <a:gd name="connsiteY3" fmla="*/ 951321 h 1362076"/>
                                      <a:gd name="connsiteX4" fmla="*/ 1914531 w 3263522"/>
                                      <a:gd name="connsiteY4" fmla="*/ 282574 h 1362076"/>
                                      <a:gd name="connsiteX5" fmla="*/ 2165356 w 3263522"/>
                                      <a:gd name="connsiteY5" fmla="*/ 6350 h 1362076"/>
                                      <a:gd name="connsiteX6" fmla="*/ 3263522 w 3263522"/>
                                      <a:gd name="connsiteY6" fmla="*/ 662986 h 1362076"/>
                                      <a:gd name="connsiteX7" fmla="*/ 1617477 w 3263522"/>
                                      <a:gd name="connsiteY7" fmla="*/ 1362076 h 1362076"/>
                                      <a:gd name="connsiteX8" fmla="*/ 7 w 3263522"/>
                                      <a:gd name="connsiteY8" fmla="*/ 659811 h 1362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263522" h="1362076">
                                        <a:moveTo>
                                          <a:pt x="7" y="659811"/>
                                        </a:moveTo>
                                        <a:cubicBezTo>
                                          <a:pt x="-2871" y="166098"/>
                                          <a:pt x="941691" y="40315"/>
                                          <a:pt x="1104907" y="0"/>
                                        </a:cubicBezTo>
                                        <a:lnTo>
                                          <a:pt x="1343031" y="273049"/>
                                        </a:lnTo>
                                        <a:cubicBezTo>
                                          <a:pt x="724138" y="397207"/>
                                          <a:pt x="807852" y="952909"/>
                                          <a:pt x="1611127" y="951321"/>
                                        </a:cubicBezTo>
                                        <a:cubicBezTo>
                                          <a:pt x="2414402" y="949733"/>
                                          <a:pt x="2611147" y="453298"/>
                                          <a:pt x="1914531" y="282574"/>
                                        </a:cubicBezTo>
                                        <a:lnTo>
                                          <a:pt x="2165356" y="6350"/>
                                        </a:lnTo>
                                        <a:cubicBezTo>
                                          <a:pt x="2474622" y="62540"/>
                                          <a:pt x="3238419" y="142286"/>
                                          <a:pt x="3263522" y="662986"/>
                                        </a:cubicBezTo>
                                        <a:cubicBezTo>
                                          <a:pt x="3215601" y="1145586"/>
                                          <a:pt x="2161396" y="1362605"/>
                                          <a:pt x="1617477" y="1362076"/>
                                        </a:cubicBezTo>
                                        <a:cubicBezTo>
                                          <a:pt x="1073558" y="1361547"/>
                                          <a:pt x="2885" y="1153524"/>
                                          <a:pt x="7" y="6598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Anillo 28"/>
                                <wps:cNvSpPr/>
                                <wps:spPr>
                                  <a:xfrm>
                                    <a:off x="4013889" y="9610839"/>
                                    <a:ext cx="4931852" cy="4802624"/>
                                  </a:xfrm>
                                  <a:prstGeom prst="donut">
                                    <a:avLst>
                                      <a:gd name="adj" fmla="val 3343"/>
                                    </a:avLst>
                                  </a:pr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9" name="Cuadro de texto 59"/>
                          <wps:cNvSpPr txBox="1"/>
                          <wps:spPr>
                            <a:xfrm>
                              <a:off x="2304332" y="9317904"/>
                              <a:ext cx="1206111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4AD38C" w14:textId="77777777" w:rsidR="002635D4" w:rsidRDefault="002635D4" w:rsidP="002635D4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5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9308542"/>
                          <a:ext cx="747630" cy="265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698A" w14:textId="77777777" w:rsidR="002635D4" w:rsidRDefault="002635D4" w:rsidP="002635D4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instrText>PAGE   \* MERGEFORMAT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17905"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29347" id="Grupo 33" o:spid="_x0000_s1026" style="position:absolute;left:0;text-align:left;margin-left:282.35pt;margin-top:-31.85pt;width:333.55pt;height:779.75pt;z-index:251713536;mso-position-horizontal:right;mso-position-horizontal-relative:page;mso-width-relative:margin" coordsize="42359,99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">
              <v:group id="Grupo 34" o:spid="_x0000_s1027" style="position:absolute;left:23043;width:19316;height:99026" coordorigin="23043" coordsize="19315,9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28" style="position:absolute;left:39828;width:2531;height:9300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" fillcolor="#f7fafd" stroked="f" strokeweight="1pt">
                  <v:fill color2="#64171a" colors="0 #f7fafd;12452f #c6a96a;25559f #64171a;1 #64171a" focus="100%" type="gradient"/>
                </v:rect>
                <v:group id="Grupo 36" o:spid="_x0000_s1029" style="position:absolute;left:23043;top:92898;width:18244;height:6128" coordorigin="23043,92898" coordsize="18244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7" o:spid="_x0000_s1030" style="position:absolute;left:24165;top:92898;width:17122;height:6128" coordorigin="24165,92898" coordsize="17122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upo 38" o:spid="_x0000_s1031" style="position:absolute;left:35272;top:92898;width:6015;height:6128" coordorigin="35272,92898" coordsize="6019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9" o:spid="_x0000_s1032" type="#_x0000_t75" style="position:absolute;left:35272;top:92898;width:6020;height:6128;visibility:visible;mso-wrap-style:square" coordsize="60198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" path="m,l501648,v55412,,100332,44920,100332,100332l601980,612775,,612775,,xe">
                        <v:imagedata r:id="rId5" o:title="" croptop="7210f" cropbottom="36519f" cropleft="39270f" cropright="14198f"/>
                        <v:formulas/>
                        <v:path o:extrusionok="t" o:connecttype="custom" o:connectlocs="0,0;501648,0;601980,100332;601980,612775;0,612775;0,0" o:connectangles="0,0,0,0,0,0"/>
                      </v:shape>
                      <v:shape id="Imagen 40" o:spid="_x0000_s1033" type="#_x0000_t75" style="position:absolute;left:36679;top:95259;width:3111;height:1309;visibility:visible;mso-wrap-style:square" coordsize="31115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" path="m,l311150,r,l311150,130810,,130810,,xe">
                        <v:imagedata r:id="rId6" o:title=""/>
                        <v:formulas/>
                        <v:path o:extrusionok="t" o:connecttype="custom" o:connectlocs="0,0;311150,0;311150,0;311150,130810;0,130810;0,0" o:connectangles="0,0,0,0,0,0"/>
                      </v:shape>
                    </v:group>
                    <v:group id="Grupo 41" o:spid="_x0000_s1034" style="position:absolute;left:24165;top:96040;width:9492;height:1638" coordorigin="24165,96040" coordsize="19338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group id="Grupo 42" o:spid="_x0000_s1035" style="position:absolute;left:24165;top:96040;width:11261;height:3266" coordorigin="24165,96040" coordsize="11261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Imagen 43" o:spid="_x0000_s1036" type="#_x0000_t75" style="position:absolute;left:24165;top:96040;width:3355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">
                          <v:imagedata r:id="rId7" o:title="" croptop="8277f" cropbottom="7598f" cropleft="2949f" cropright="33891f"/>
                        </v:shape>
                        <v:shape id="Imagen 44" o:spid="_x0000_s1037" type="#_x0000_t75" style="position:absolute;left:32202;top:96082;width:3224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">
                          <v:imagedata r:id="rId8" o:title="" croptop="7486f" cropbottom="9743f" cropleft="34638f" cropright="3726f"/>
                        </v:shape>
                      </v:group>
                      <v:group id="Grupo 45" o:spid="_x0000_s1038" style="position:absolute;left:40138;top:96108;width:3365;height:3276" coordorigin="40138,96108" coordsize="49318,4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nillo 29" o:spid="_x0000_s1039" style="position:absolute;left:49535;top:103992;width:30926;height:23252;rotation:-90;visibility:visible;mso-wrap-style:square;v-text-anchor:middle" coordsize="3971909,28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" path="m,1400198c-5,1235169,2047867,-4220,2709852,11v661985,4231,1262057,638252,1262057,1425575c3971909,2212909,3371837,2855392,2709852,2851161,2047867,2846930,5,1565227,,1400198xm1982785,1402576v9658,506281,424122,722840,690556,723897c2939775,2127530,3350408,1871546,3338501,1408918v,-438816,-425716,-676010,-651669,-677067c2460879,730794,1973127,896295,1982785,1402576xe" filled="f" stroked="f" strokeweight="1pt">
                          <v:stroke joinstyle="miter"/>
                          <v:path arrowok="t" o:connecttype="custom" o:connectlocs="0,1141909;2109946,9;3092610,1162614;2109946,2325219;0,1141909;1543837,1143848;2081518,1734211;2599426,1149021;2092023,596849;1543837,1143848" o:connectangles="0,0,0,0,0,0,0,0,0,0"/>
                        </v:shape>
                        <v:shape id="Elipse 28" o:spid="_x0000_s1040" style="position:absolute;left:51384;top:128884;width:26615;height:10605;visibility:visible;mso-wrap-style:square;v-text-anchor:middle" coordsize="3263522,13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" path="m7,659811c-2871,166098,941691,40315,1104907,r238124,273049c724138,397207,807852,952909,1611127,951321v803275,-1588,1000020,-498023,303404,-668747l2165356,6350v309266,56190,1073063,135936,1098166,656636c3215601,1145586,2161396,1362605,1617477,1362076,1073558,1361547,2885,1153524,7,659811xe" filled="f" stroked="f" strokeweight="1pt">
                          <v:stroke joinstyle="miter"/>
                          <v:path arrowok="t" o:connecttype="custom" o:connectlocs="6,513742;901089,0;1095287,212601;1313929,740718;1561365,220018;1765921,4944;2661513,516214;1319107,1060540;6,513742" o:connectangles="0,0,0,0,0,0,0,0,0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nillo 28" o:spid="_x0000_s1041" type="#_x0000_t23" style="position:absolute;left:40138;top:96108;width:49319;height:48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" adj="703" filled="f" stroked="f" strokeweight="1pt">
                          <v:stroke joinstyle="miter"/>
                        </v:shape>
                      </v:group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9" o:spid="_x0000_s1042" type="#_x0000_t202" style="position:absolute;left:23043;top:93179;width:1206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5E4AD38C" w14:textId="77777777" w:rsidR="002635D4" w:rsidRDefault="002635D4" w:rsidP="002635D4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43" type="#_x0000_t202" style="position:absolute;top:93085;width:7476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14:paraId="3319698A" w14:textId="77777777" w:rsidR="002635D4" w:rsidRDefault="002635D4" w:rsidP="002635D4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instrText>PAGE   \* MERGEFORMAT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separate"/>
                      </w:r>
                      <w:r w:rsidRPr="00F17905"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7B8A1940" w14:textId="05584008" w:rsidR="00BF0878" w:rsidRDefault="00BF0878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rFonts w:ascii="Arial" w:hAnsi="Arial" w:cs="Arial"/>
        <w:sz w:val="20"/>
        <w:szCs w:val="20"/>
        <w:lang w:eastAsia="es-MX"/>
      </w:rPr>
      <w:t>A U D I T O R Í A   S U P E R I O R   D E L   E S T A D O  D E   B A J A   C A L I F O R N I A</w:t>
    </w:r>
  </w:p>
  <w:p w14:paraId="7BF7A5C8" w14:textId="77777777" w:rsidR="0070448C" w:rsidRDefault="00FC6EAA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 w:rsidRPr="001C4C62">
      <w:rPr>
        <w:rFonts w:ascii="Arial" w:hAnsi="Arial" w:cs="Arial"/>
        <w:sz w:val="20"/>
        <w:szCs w:val="20"/>
        <w:lang w:eastAsia="es-MX"/>
      </w:rPr>
      <w:drawing>
        <wp:anchor distT="0" distB="0" distL="114300" distR="114300" simplePos="0" relativeHeight="251711488" behindDoc="0" locked="1" layoutInCell="1" allowOverlap="1" wp14:anchorId="176C63EE" wp14:editId="344271B6">
          <wp:simplePos x="0" y="0"/>
          <wp:positionH relativeFrom="margin">
            <wp:align>left</wp:align>
          </wp:positionH>
          <wp:positionV relativeFrom="page">
            <wp:posOffset>359410</wp:posOffset>
          </wp:positionV>
          <wp:extent cx="2270125" cy="9588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958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FDB78" w14:textId="77777777" w:rsidR="00BF0878" w:rsidRPr="00E701CE" w:rsidRDefault="00E701CE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noProof w:val="0"/>
        <w:sz w:val="18"/>
        <w:szCs w:val="21"/>
      </w:rPr>
    </w:pPr>
    <w:r w:rsidRPr="00E701CE">
      <w:rPr>
        <w:rFonts w:ascii="Arial" w:hAnsi="Arial" w:cs="Arial"/>
        <w:noProof w:val="0"/>
        <w:sz w:val="18"/>
        <w:szCs w:val="21"/>
      </w:rPr>
      <w:t>UNIDAD DE TRANSPARENCIA</w:t>
    </w:r>
  </w:p>
  <w:p w14:paraId="1216EFBE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08624B10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4F378D36" w14:textId="7D36AFB2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142488AA" w14:textId="610585C6" w:rsidR="00965B48" w:rsidRPr="0055732E" w:rsidRDefault="002C5B2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  <w:r w:rsidRPr="0055732E">
      <w:rPr>
        <w:rFonts w:ascii="Arial" w:hAnsi="Arial" w:cs="Arial"/>
        <w:color w:val="2E74B5" w:themeColor="accent1" w:themeShade="BF"/>
        <w:sz w:val="18"/>
        <w:szCs w:val="21"/>
        <w:lang w:eastAsia="es-MX"/>
      </w:rPr>
      <w:drawing>
        <wp:anchor distT="0" distB="0" distL="114300" distR="114300" simplePos="0" relativeHeight="251709440" behindDoc="1" locked="0" layoutInCell="1" allowOverlap="1" wp14:anchorId="74111B32" wp14:editId="4F4D435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6198870" cy="6372225"/>
          <wp:effectExtent l="0" t="0" r="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 para oficio-01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8870" cy="637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AA5"/>
    <w:rsid w:val="00001D4B"/>
    <w:rsid w:val="00002D91"/>
    <w:rsid w:val="00003A97"/>
    <w:rsid w:val="00004774"/>
    <w:rsid w:val="0000536C"/>
    <w:rsid w:val="000066E0"/>
    <w:rsid w:val="00007F4B"/>
    <w:rsid w:val="000110C8"/>
    <w:rsid w:val="00011799"/>
    <w:rsid w:val="00011EC9"/>
    <w:rsid w:val="00012DE3"/>
    <w:rsid w:val="000160D5"/>
    <w:rsid w:val="000168EC"/>
    <w:rsid w:val="00017E91"/>
    <w:rsid w:val="000209EB"/>
    <w:rsid w:val="00020B24"/>
    <w:rsid w:val="00025563"/>
    <w:rsid w:val="000317B8"/>
    <w:rsid w:val="000327E9"/>
    <w:rsid w:val="0003304F"/>
    <w:rsid w:val="0003444F"/>
    <w:rsid w:val="000369C4"/>
    <w:rsid w:val="00036D67"/>
    <w:rsid w:val="00040691"/>
    <w:rsid w:val="00041823"/>
    <w:rsid w:val="00043191"/>
    <w:rsid w:val="00045407"/>
    <w:rsid w:val="00047826"/>
    <w:rsid w:val="00047E4A"/>
    <w:rsid w:val="00052C3C"/>
    <w:rsid w:val="00056B2F"/>
    <w:rsid w:val="0005749D"/>
    <w:rsid w:val="00057E4F"/>
    <w:rsid w:val="00063D2F"/>
    <w:rsid w:val="00064AF5"/>
    <w:rsid w:val="000661FF"/>
    <w:rsid w:val="00066232"/>
    <w:rsid w:val="00066A08"/>
    <w:rsid w:val="00066CD4"/>
    <w:rsid w:val="00070E54"/>
    <w:rsid w:val="000718F9"/>
    <w:rsid w:val="00071B6A"/>
    <w:rsid w:val="0007255D"/>
    <w:rsid w:val="00073B86"/>
    <w:rsid w:val="00075638"/>
    <w:rsid w:val="00077082"/>
    <w:rsid w:val="0008615A"/>
    <w:rsid w:val="00090847"/>
    <w:rsid w:val="00093418"/>
    <w:rsid w:val="00094754"/>
    <w:rsid w:val="000969CA"/>
    <w:rsid w:val="000A31C7"/>
    <w:rsid w:val="000A576C"/>
    <w:rsid w:val="000A73AD"/>
    <w:rsid w:val="000B1473"/>
    <w:rsid w:val="000B1B88"/>
    <w:rsid w:val="000B31A2"/>
    <w:rsid w:val="000C2ED2"/>
    <w:rsid w:val="000C3117"/>
    <w:rsid w:val="000C4943"/>
    <w:rsid w:val="000C54E8"/>
    <w:rsid w:val="000C5D3C"/>
    <w:rsid w:val="000D02C6"/>
    <w:rsid w:val="000D4CCD"/>
    <w:rsid w:val="000E24A3"/>
    <w:rsid w:val="000E2F17"/>
    <w:rsid w:val="000E3DC8"/>
    <w:rsid w:val="000E4DFF"/>
    <w:rsid w:val="000E5E35"/>
    <w:rsid w:val="000F1354"/>
    <w:rsid w:val="000F147B"/>
    <w:rsid w:val="000F229E"/>
    <w:rsid w:val="000F371E"/>
    <w:rsid w:val="000F43CF"/>
    <w:rsid w:val="000F532C"/>
    <w:rsid w:val="000F5B3B"/>
    <w:rsid w:val="000F5B8A"/>
    <w:rsid w:val="000F7115"/>
    <w:rsid w:val="000F72DD"/>
    <w:rsid w:val="001016BA"/>
    <w:rsid w:val="001032B1"/>
    <w:rsid w:val="001049B9"/>
    <w:rsid w:val="001162EB"/>
    <w:rsid w:val="00116A7F"/>
    <w:rsid w:val="0012026E"/>
    <w:rsid w:val="0012328E"/>
    <w:rsid w:val="00123330"/>
    <w:rsid w:val="0012457F"/>
    <w:rsid w:val="001259F0"/>
    <w:rsid w:val="00141D5D"/>
    <w:rsid w:val="001423F5"/>
    <w:rsid w:val="001428C1"/>
    <w:rsid w:val="001431A3"/>
    <w:rsid w:val="00145CFD"/>
    <w:rsid w:val="00152005"/>
    <w:rsid w:val="00152E3C"/>
    <w:rsid w:val="00153790"/>
    <w:rsid w:val="0015452F"/>
    <w:rsid w:val="00157472"/>
    <w:rsid w:val="00166024"/>
    <w:rsid w:val="00170FFA"/>
    <w:rsid w:val="00172D2A"/>
    <w:rsid w:val="00173C7A"/>
    <w:rsid w:val="001825A6"/>
    <w:rsid w:val="001843FA"/>
    <w:rsid w:val="0018550F"/>
    <w:rsid w:val="001905B6"/>
    <w:rsid w:val="001929CE"/>
    <w:rsid w:val="00194B02"/>
    <w:rsid w:val="001963B1"/>
    <w:rsid w:val="001A0296"/>
    <w:rsid w:val="001A43E1"/>
    <w:rsid w:val="001A7C76"/>
    <w:rsid w:val="001B17D6"/>
    <w:rsid w:val="001B2DF1"/>
    <w:rsid w:val="001B662A"/>
    <w:rsid w:val="001C2485"/>
    <w:rsid w:val="001C3C2B"/>
    <w:rsid w:val="001C42DA"/>
    <w:rsid w:val="001C5B01"/>
    <w:rsid w:val="001D0193"/>
    <w:rsid w:val="001D0872"/>
    <w:rsid w:val="001D1037"/>
    <w:rsid w:val="001D6AD8"/>
    <w:rsid w:val="001E1480"/>
    <w:rsid w:val="001E334F"/>
    <w:rsid w:val="001E5924"/>
    <w:rsid w:val="001E6F87"/>
    <w:rsid w:val="001F012F"/>
    <w:rsid w:val="001F0148"/>
    <w:rsid w:val="001F71AB"/>
    <w:rsid w:val="00203BA5"/>
    <w:rsid w:val="00204630"/>
    <w:rsid w:val="00204951"/>
    <w:rsid w:val="002049F9"/>
    <w:rsid w:val="002050C0"/>
    <w:rsid w:val="00205955"/>
    <w:rsid w:val="00207442"/>
    <w:rsid w:val="002125D4"/>
    <w:rsid w:val="00213395"/>
    <w:rsid w:val="002144DE"/>
    <w:rsid w:val="00217B8E"/>
    <w:rsid w:val="00217D38"/>
    <w:rsid w:val="002221B4"/>
    <w:rsid w:val="00225644"/>
    <w:rsid w:val="00225DEC"/>
    <w:rsid w:val="00226C17"/>
    <w:rsid w:val="00226EBC"/>
    <w:rsid w:val="00231136"/>
    <w:rsid w:val="002335FE"/>
    <w:rsid w:val="0023552A"/>
    <w:rsid w:val="00235934"/>
    <w:rsid w:val="00257AC4"/>
    <w:rsid w:val="002635D4"/>
    <w:rsid w:val="00266A32"/>
    <w:rsid w:val="0027063F"/>
    <w:rsid w:val="0027243B"/>
    <w:rsid w:val="00274771"/>
    <w:rsid w:val="00277E2B"/>
    <w:rsid w:val="00280FA7"/>
    <w:rsid w:val="0028582E"/>
    <w:rsid w:val="002867BF"/>
    <w:rsid w:val="00286F87"/>
    <w:rsid w:val="002907C0"/>
    <w:rsid w:val="00291478"/>
    <w:rsid w:val="00294725"/>
    <w:rsid w:val="0029492C"/>
    <w:rsid w:val="0029515C"/>
    <w:rsid w:val="00295863"/>
    <w:rsid w:val="002A267E"/>
    <w:rsid w:val="002A504A"/>
    <w:rsid w:val="002A6A73"/>
    <w:rsid w:val="002B1A19"/>
    <w:rsid w:val="002B412B"/>
    <w:rsid w:val="002B5A8A"/>
    <w:rsid w:val="002B5BD2"/>
    <w:rsid w:val="002C1E79"/>
    <w:rsid w:val="002C25DF"/>
    <w:rsid w:val="002C322A"/>
    <w:rsid w:val="002C44DE"/>
    <w:rsid w:val="002C5B2B"/>
    <w:rsid w:val="002D1B67"/>
    <w:rsid w:val="002D310A"/>
    <w:rsid w:val="002D3147"/>
    <w:rsid w:val="002D55E5"/>
    <w:rsid w:val="002D7FD2"/>
    <w:rsid w:val="002E1373"/>
    <w:rsid w:val="002E4472"/>
    <w:rsid w:val="002E5216"/>
    <w:rsid w:val="002E6602"/>
    <w:rsid w:val="002E6AA5"/>
    <w:rsid w:val="002F36C4"/>
    <w:rsid w:val="002F41B5"/>
    <w:rsid w:val="002F652D"/>
    <w:rsid w:val="003027A5"/>
    <w:rsid w:val="003028DD"/>
    <w:rsid w:val="003049D2"/>
    <w:rsid w:val="00304B03"/>
    <w:rsid w:val="00314689"/>
    <w:rsid w:val="003148F5"/>
    <w:rsid w:val="00315BB2"/>
    <w:rsid w:val="00321E3F"/>
    <w:rsid w:val="00323601"/>
    <w:rsid w:val="00324815"/>
    <w:rsid w:val="00332872"/>
    <w:rsid w:val="003365EA"/>
    <w:rsid w:val="00340E42"/>
    <w:rsid w:val="003460F1"/>
    <w:rsid w:val="00350213"/>
    <w:rsid w:val="00352F24"/>
    <w:rsid w:val="00355FC0"/>
    <w:rsid w:val="00356F8D"/>
    <w:rsid w:val="003570F5"/>
    <w:rsid w:val="00361060"/>
    <w:rsid w:val="003629B8"/>
    <w:rsid w:val="00363AD0"/>
    <w:rsid w:val="00365321"/>
    <w:rsid w:val="00366290"/>
    <w:rsid w:val="00370395"/>
    <w:rsid w:val="00371B41"/>
    <w:rsid w:val="00371F92"/>
    <w:rsid w:val="003724F2"/>
    <w:rsid w:val="00372E59"/>
    <w:rsid w:val="003754EB"/>
    <w:rsid w:val="00382688"/>
    <w:rsid w:val="00382A2C"/>
    <w:rsid w:val="00382C84"/>
    <w:rsid w:val="003861DE"/>
    <w:rsid w:val="003A3A7F"/>
    <w:rsid w:val="003A4149"/>
    <w:rsid w:val="003A7780"/>
    <w:rsid w:val="003A7F1D"/>
    <w:rsid w:val="003B02F7"/>
    <w:rsid w:val="003B03B2"/>
    <w:rsid w:val="003B4DE4"/>
    <w:rsid w:val="003C53A3"/>
    <w:rsid w:val="003C5944"/>
    <w:rsid w:val="003D024B"/>
    <w:rsid w:val="003D0DD9"/>
    <w:rsid w:val="003D410A"/>
    <w:rsid w:val="003D6252"/>
    <w:rsid w:val="003D6863"/>
    <w:rsid w:val="003D68C6"/>
    <w:rsid w:val="003D7C97"/>
    <w:rsid w:val="003E1FFD"/>
    <w:rsid w:val="003E40B5"/>
    <w:rsid w:val="003E65C0"/>
    <w:rsid w:val="003E7CE5"/>
    <w:rsid w:val="003F06CE"/>
    <w:rsid w:val="003F0DED"/>
    <w:rsid w:val="003F1B9B"/>
    <w:rsid w:val="003F2347"/>
    <w:rsid w:val="003F3992"/>
    <w:rsid w:val="003F446D"/>
    <w:rsid w:val="003F626A"/>
    <w:rsid w:val="004004DE"/>
    <w:rsid w:val="0040241A"/>
    <w:rsid w:val="00402AAF"/>
    <w:rsid w:val="00412CBD"/>
    <w:rsid w:val="0041596B"/>
    <w:rsid w:val="004166B8"/>
    <w:rsid w:val="00416D7A"/>
    <w:rsid w:val="00417C09"/>
    <w:rsid w:val="00420721"/>
    <w:rsid w:val="00422F1D"/>
    <w:rsid w:val="0043243C"/>
    <w:rsid w:val="00434564"/>
    <w:rsid w:val="004371E5"/>
    <w:rsid w:val="004375FC"/>
    <w:rsid w:val="004379C3"/>
    <w:rsid w:val="00437F6B"/>
    <w:rsid w:val="004400F7"/>
    <w:rsid w:val="004401C1"/>
    <w:rsid w:val="00441DCE"/>
    <w:rsid w:val="00441F25"/>
    <w:rsid w:val="00442F9A"/>
    <w:rsid w:val="00453103"/>
    <w:rsid w:val="00461FA4"/>
    <w:rsid w:val="0046358E"/>
    <w:rsid w:val="0046382B"/>
    <w:rsid w:val="00463867"/>
    <w:rsid w:val="0046412D"/>
    <w:rsid w:val="004652AD"/>
    <w:rsid w:val="00474111"/>
    <w:rsid w:val="00475CBE"/>
    <w:rsid w:val="00480C1E"/>
    <w:rsid w:val="00480CD2"/>
    <w:rsid w:val="00483117"/>
    <w:rsid w:val="00483878"/>
    <w:rsid w:val="00485364"/>
    <w:rsid w:val="00490B39"/>
    <w:rsid w:val="00495987"/>
    <w:rsid w:val="00497220"/>
    <w:rsid w:val="004A3798"/>
    <w:rsid w:val="004B0DBD"/>
    <w:rsid w:val="004B2952"/>
    <w:rsid w:val="004B35EF"/>
    <w:rsid w:val="004B4571"/>
    <w:rsid w:val="004B5C83"/>
    <w:rsid w:val="004B67BE"/>
    <w:rsid w:val="004C40A9"/>
    <w:rsid w:val="004C4B45"/>
    <w:rsid w:val="004C4FDF"/>
    <w:rsid w:val="004C5436"/>
    <w:rsid w:val="004D1A71"/>
    <w:rsid w:val="004D5842"/>
    <w:rsid w:val="004E2388"/>
    <w:rsid w:val="004E23D5"/>
    <w:rsid w:val="004E28C0"/>
    <w:rsid w:val="004E3223"/>
    <w:rsid w:val="004E425E"/>
    <w:rsid w:val="004E4877"/>
    <w:rsid w:val="004E544B"/>
    <w:rsid w:val="004E5483"/>
    <w:rsid w:val="004E6B6B"/>
    <w:rsid w:val="004E7C3F"/>
    <w:rsid w:val="004F0B87"/>
    <w:rsid w:val="004F12A8"/>
    <w:rsid w:val="004F3151"/>
    <w:rsid w:val="004F4779"/>
    <w:rsid w:val="004F4A67"/>
    <w:rsid w:val="004F5482"/>
    <w:rsid w:val="004F7D10"/>
    <w:rsid w:val="004F7EF4"/>
    <w:rsid w:val="005027E6"/>
    <w:rsid w:val="00506028"/>
    <w:rsid w:val="00506113"/>
    <w:rsid w:val="0050776F"/>
    <w:rsid w:val="00510971"/>
    <w:rsid w:val="005169AB"/>
    <w:rsid w:val="0051745A"/>
    <w:rsid w:val="005202EE"/>
    <w:rsid w:val="005208E3"/>
    <w:rsid w:val="00533ABE"/>
    <w:rsid w:val="00533E27"/>
    <w:rsid w:val="00533EE3"/>
    <w:rsid w:val="005449D0"/>
    <w:rsid w:val="005455C5"/>
    <w:rsid w:val="00551390"/>
    <w:rsid w:val="00552807"/>
    <w:rsid w:val="00553675"/>
    <w:rsid w:val="00555937"/>
    <w:rsid w:val="00555ED1"/>
    <w:rsid w:val="0055732E"/>
    <w:rsid w:val="00560AB5"/>
    <w:rsid w:val="00562D22"/>
    <w:rsid w:val="005638BA"/>
    <w:rsid w:val="00564611"/>
    <w:rsid w:val="0056725C"/>
    <w:rsid w:val="00567F1E"/>
    <w:rsid w:val="0058004B"/>
    <w:rsid w:val="00582882"/>
    <w:rsid w:val="005835C3"/>
    <w:rsid w:val="0058410E"/>
    <w:rsid w:val="005923DD"/>
    <w:rsid w:val="005A1867"/>
    <w:rsid w:val="005A2DAA"/>
    <w:rsid w:val="005A2E2C"/>
    <w:rsid w:val="005A4BA2"/>
    <w:rsid w:val="005A6125"/>
    <w:rsid w:val="005A743C"/>
    <w:rsid w:val="005B3DF3"/>
    <w:rsid w:val="005B6038"/>
    <w:rsid w:val="005B71B4"/>
    <w:rsid w:val="005C031C"/>
    <w:rsid w:val="005C12BF"/>
    <w:rsid w:val="005C359D"/>
    <w:rsid w:val="005C3FE7"/>
    <w:rsid w:val="005C615A"/>
    <w:rsid w:val="005C76C8"/>
    <w:rsid w:val="005D33FA"/>
    <w:rsid w:val="005D3DAC"/>
    <w:rsid w:val="005D671A"/>
    <w:rsid w:val="005D72B8"/>
    <w:rsid w:val="005E3E92"/>
    <w:rsid w:val="005E526C"/>
    <w:rsid w:val="005E5E4D"/>
    <w:rsid w:val="005F0C38"/>
    <w:rsid w:val="005F1B58"/>
    <w:rsid w:val="005F2AA4"/>
    <w:rsid w:val="005F451F"/>
    <w:rsid w:val="005F72F5"/>
    <w:rsid w:val="00600130"/>
    <w:rsid w:val="006071D3"/>
    <w:rsid w:val="00610ACA"/>
    <w:rsid w:val="00610B84"/>
    <w:rsid w:val="00615EF3"/>
    <w:rsid w:val="00616EDF"/>
    <w:rsid w:val="00617865"/>
    <w:rsid w:val="00621DE4"/>
    <w:rsid w:val="006223D6"/>
    <w:rsid w:val="00623803"/>
    <w:rsid w:val="006239BE"/>
    <w:rsid w:val="00624A72"/>
    <w:rsid w:val="00624C80"/>
    <w:rsid w:val="00627067"/>
    <w:rsid w:val="0063040A"/>
    <w:rsid w:val="0063603A"/>
    <w:rsid w:val="00637CF3"/>
    <w:rsid w:val="006455EC"/>
    <w:rsid w:val="00645741"/>
    <w:rsid w:val="0065109B"/>
    <w:rsid w:val="00653161"/>
    <w:rsid w:val="006548C2"/>
    <w:rsid w:val="00654A33"/>
    <w:rsid w:val="00657E2C"/>
    <w:rsid w:val="00662F3E"/>
    <w:rsid w:val="00667BE7"/>
    <w:rsid w:val="00671522"/>
    <w:rsid w:val="00674139"/>
    <w:rsid w:val="006754A1"/>
    <w:rsid w:val="0068147A"/>
    <w:rsid w:val="00682A7C"/>
    <w:rsid w:val="00682B1F"/>
    <w:rsid w:val="00685D71"/>
    <w:rsid w:val="006863FD"/>
    <w:rsid w:val="00686A0B"/>
    <w:rsid w:val="0068707A"/>
    <w:rsid w:val="0069303C"/>
    <w:rsid w:val="006936BC"/>
    <w:rsid w:val="00693F8E"/>
    <w:rsid w:val="00696193"/>
    <w:rsid w:val="00696543"/>
    <w:rsid w:val="00697CBF"/>
    <w:rsid w:val="006B26C5"/>
    <w:rsid w:val="006B57E3"/>
    <w:rsid w:val="006B6A30"/>
    <w:rsid w:val="006B6CBD"/>
    <w:rsid w:val="006C01B9"/>
    <w:rsid w:val="006C3E7B"/>
    <w:rsid w:val="006C6FE1"/>
    <w:rsid w:val="006C7E3E"/>
    <w:rsid w:val="006D27A6"/>
    <w:rsid w:val="006D2A70"/>
    <w:rsid w:val="006D7077"/>
    <w:rsid w:val="006E072A"/>
    <w:rsid w:val="006E19F5"/>
    <w:rsid w:val="006E2508"/>
    <w:rsid w:val="006F17CE"/>
    <w:rsid w:val="006F1AD9"/>
    <w:rsid w:val="006F5547"/>
    <w:rsid w:val="00702B79"/>
    <w:rsid w:val="00702E23"/>
    <w:rsid w:val="0070448C"/>
    <w:rsid w:val="00721725"/>
    <w:rsid w:val="00725E87"/>
    <w:rsid w:val="00732422"/>
    <w:rsid w:val="00733106"/>
    <w:rsid w:val="00737202"/>
    <w:rsid w:val="00741E83"/>
    <w:rsid w:val="00744BFC"/>
    <w:rsid w:val="00746BE2"/>
    <w:rsid w:val="00747392"/>
    <w:rsid w:val="00747AD1"/>
    <w:rsid w:val="00747DA7"/>
    <w:rsid w:val="007545B6"/>
    <w:rsid w:val="0075575C"/>
    <w:rsid w:val="007561C9"/>
    <w:rsid w:val="0076051A"/>
    <w:rsid w:val="00763042"/>
    <w:rsid w:val="007652C3"/>
    <w:rsid w:val="00765DD2"/>
    <w:rsid w:val="007667BE"/>
    <w:rsid w:val="00766EB5"/>
    <w:rsid w:val="0077157C"/>
    <w:rsid w:val="00775C16"/>
    <w:rsid w:val="007802C7"/>
    <w:rsid w:val="00780B9E"/>
    <w:rsid w:val="00780C5D"/>
    <w:rsid w:val="00780EB0"/>
    <w:rsid w:val="00781AEE"/>
    <w:rsid w:val="00782175"/>
    <w:rsid w:val="0078377D"/>
    <w:rsid w:val="00784261"/>
    <w:rsid w:val="00786D24"/>
    <w:rsid w:val="00787783"/>
    <w:rsid w:val="007A3C3C"/>
    <w:rsid w:val="007A5D5D"/>
    <w:rsid w:val="007A66E6"/>
    <w:rsid w:val="007B1955"/>
    <w:rsid w:val="007B383A"/>
    <w:rsid w:val="007B6EED"/>
    <w:rsid w:val="007C0F8B"/>
    <w:rsid w:val="007C1763"/>
    <w:rsid w:val="007C17A9"/>
    <w:rsid w:val="007C6801"/>
    <w:rsid w:val="007C7A5C"/>
    <w:rsid w:val="007D3ECD"/>
    <w:rsid w:val="007D623E"/>
    <w:rsid w:val="007D6B59"/>
    <w:rsid w:val="007D7A4E"/>
    <w:rsid w:val="007E02A7"/>
    <w:rsid w:val="007E56E9"/>
    <w:rsid w:val="007E5CD6"/>
    <w:rsid w:val="007E7FE6"/>
    <w:rsid w:val="007F0648"/>
    <w:rsid w:val="007F4E75"/>
    <w:rsid w:val="007F61E1"/>
    <w:rsid w:val="008013CA"/>
    <w:rsid w:val="00803120"/>
    <w:rsid w:val="00804174"/>
    <w:rsid w:val="00813732"/>
    <w:rsid w:val="00816785"/>
    <w:rsid w:val="00823BA7"/>
    <w:rsid w:val="0082446D"/>
    <w:rsid w:val="00826F98"/>
    <w:rsid w:val="00831D0A"/>
    <w:rsid w:val="008329C0"/>
    <w:rsid w:val="008347F4"/>
    <w:rsid w:val="00836604"/>
    <w:rsid w:val="00840F09"/>
    <w:rsid w:val="008418B8"/>
    <w:rsid w:val="008418D2"/>
    <w:rsid w:val="0084268F"/>
    <w:rsid w:val="00847A0F"/>
    <w:rsid w:val="00850146"/>
    <w:rsid w:val="00851B37"/>
    <w:rsid w:val="008522D2"/>
    <w:rsid w:val="00856311"/>
    <w:rsid w:val="00857168"/>
    <w:rsid w:val="008572B6"/>
    <w:rsid w:val="0085751A"/>
    <w:rsid w:val="008624D2"/>
    <w:rsid w:val="00862F9B"/>
    <w:rsid w:val="00863C69"/>
    <w:rsid w:val="00864752"/>
    <w:rsid w:val="00873217"/>
    <w:rsid w:val="00873F1E"/>
    <w:rsid w:val="00874657"/>
    <w:rsid w:val="00874962"/>
    <w:rsid w:val="00875C45"/>
    <w:rsid w:val="00891674"/>
    <w:rsid w:val="00891F2E"/>
    <w:rsid w:val="008953C2"/>
    <w:rsid w:val="008A1588"/>
    <w:rsid w:val="008A2CE5"/>
    <w:rsid w:val="008A3243"/>
    <w:rsid w:val="008A499B"/>
    <w:rsid w:val="008A71CA"/>
    <w:rsid w:val="008B49F3"/>
    <w:rsid w:val="008B4F38"/>
    <w:rsid w:val="008C0C90"/>
    <w:rsid w:val="008C36A2"/>
    <w:rsid w:val="008C554C"/>
    <w:rsid w:val="008C573C"/>
    <w:rsid w:val="008C5B0E"/>
    <w:rsid w:val="008C64D7"/>
    <w:rsid w:val="008D1FBF"/>
    <w:rsid w:val="008D2595"/>
    <w:rsid w:val="008D2E11"/>
    <w:rsid w:val="008D3D29"/>
    <w:rsid w:val="008D4D02"/>
    <w:rsid w:val="008D6DC2"/>
    <w:rsid w:val="008E03B8"/>
    <w:rsid w:val="008E3070"/>
    <w:rsid w:val="008E654D"/>
    <w:rsid w:val="008E6801"/>
    <w:rsid w:val="008E74E7"/>
    <w:rsid w:val="008F0975"/>
    <w:rsid w:val="008F26A6"/>
    <w:rsid w:val="008F6E4C"/>
    <w:rsid w:val="00900D75"/>
    <w:rsid w:val="00901091"/>
    <w:rsid w:val="00907863"/>
    <w:rsid w:val="00911AE9"/>
    <w:rsid w:val="00911CB4"/>
    <w:rsid w:val="00912C5D"/>
    <w:rsid w:val="009132E1"/>
    <w:rsid w:val="009139BF"/>
    <w:rsid w:val="0091416C"/>
    <w:rsid w:val="0092423F"/>
    <w:rsid w:val="00925B15"/>
    <w:rsid w:val="00931E08"/>
    <w:rsid w:val="00931FD2"/>
    <w:rsid w:val="0093285E"/>
    <w:rsid w:val="009351E4"/>
    <w:rsid w:val="00935D91"/>
    <w:rsid w:val="00937250"/>
    <w:rsid w:val="00941541"/>
    <w:rsid w:val="00942D29"/>
    <w:rsid w:val="00944631"/>
    <w:rsid w:val="00950D18"/>
    <w:rsid w:val="00951275"/>
    <w:rsid w:val="00952E97"/>
    <w:rsid w:val="0095311E"/>
    <w:rsid w:val="009534CA"/>
    <w:rsid w:val="00953807"/>
    <w:rsid w:val="009562E8"/>
    <w:rsid w:val="00956FB8"/>
    <w:rsid w:val="009611DE"/>
    <w:rsid w:val="0096361B"/>
    <w:rsid w:val="00963637"/>
    <w:rsid w:val="00964900"/>
    <w:rsid w:val="00964C77"/>
    <w:rsid w:val="00965B48"/>
    <w:rsid w:val="009670BE"/>
    <w:rsid w:val="009802ED"/>
    <w:rsid w:val="00980963"/>
    <w:rsid w:val="0098173D"/>
    <w:rsid w:val="00981866"/>
    <w:rsid w:val="009819DD"/>
    <w:rsid w:val="0098276D"/>
    <w:rsid w:val="00985DDE"/>
    <w:rsid w:val="00986C57"/>
    <w:rsid w:val="00986E7A"/>
    <w:rsid w:val="00990E7D"/>
    <w:rsid w:val="00991055"/>
    <w:rsid w:val="009910A8"/>
    <w:rsid w:val="00993631"/>
    <w:rsid w:val="00996702"/>
    <w:rsid w:val="00997A43"/>
    <w:rsid w:val="009A2B6D"/>
    <w:rsid w:val="009A3109"/>
    <w:rsid w:val="009A3CE8"/>
    <w:rsid w:val="009A7046"/>
    <w:rsid w:val="009B3A00"/>
    <w:rsid w:val="009B3B2A"/>
    <w:rsid w:val="009B5991"/>
    <w:rsid w:val="009B6872"/>
    <w:rsid w:val="009C068E"/>
    <w:rsid w:val="009C7794"/>
    <w:rsid w:val="009D0D49"/>
    <w:rsid w:val="009E24F7"/>
    <w:rsid w:val="009E384A"/>
    <w:rsid w:val="009E45DE"/>
    <w:rsid w:val="009E7270"/>
    <w:rsid w:val="009F0D92"/>
    <w:rsid w:val="009F257C"/>
    <w:rsid w:val="009F4E04"/>
    <w:rsid w:val="009F5171"/>
    <w:rsid w:val="009F519A"/>
    <w:rsid w:val="009F595F"/>
    <w:rsid w:val="009F76DB"/>
    <w:rsid w:val="00A109C3"/>
    <w:rsid w:val="00A11767"/>
    <w:rsid w:val="00A11FBD"/>
    <w:rsid w:val="00A12943"/>
    <w:rsid w:val="00A32678"/>
    <w:rsid w:val="00A34C07"/>
    <w:rsid w:val="00A35938"/>
    <w:rsid w:val="00A374F1"/>
    <w:rsid w:val="00A405B7"/>
    <w:rsid w:val="00A418D4"/>
    <w:rsid w:val="00A44D86"/>
    <w:rsid w:val="00A527DB"/>
    <w:rsid w:val="00A52DB6"/>
    <w:rsid w:val="00A53E99"/>
    <w:rsid w:val="00A542F0"/>
    <w:rsid w:val="00A655CD"/>
    <w:rsid w:val="00A65F3B"/>
    <w:rsid w:val="00A67F41"/>
    <w:rsid w:val="00A70999"/>
    <w:rsid w:val="00A70B0D"/>
    <w:rsid w:val="00A728E0"/>
    <w:rsid w:val="00A73EC4"/>
    <w:rsid w:val="00A74480"/>
    <w:rsid w:val="00A752B7"/>
    <w:rsid w:val="00A77367"/>
    <w:rsid w:val="00A774D3"/>
    <w:rsid w:val="00A81A6E"/>
    <w:rsid w:val="00A8377E"/>
    <w:rsid w:val="00A85574"/>
    <w:rsid w:val="00A86B8C"/>
    <w:rsid w:val="00A92933"/>
    <w:rsid w:val="00A92B44"/>
    <w:rsid w:val="00A939FD"/>
    <w:rsid w:val="00A9433F"/>
    <w:rsid w:val="00A94584"/>
    <w:rsid w:val="00A95211"/>
    <w:rsid w:val="00A960D6"/>
    <w:rsid w:val="00AA14F9"/>
    <w:rsid w:val="00AA4F59"/>
    <w:rsid w:val="00AA635B"/>
    <w:rsid w:val="00AA7576"/>
    <w:rsid w:val="00AA7EA1"/>
    <w:rsid w:val="00AB0064"/>
    <w:rsid w:val="00AC3456"/>
    <w:rsid w:val="00AC3458"/>
    <w:rsid w:val="00AC3D59"/>
    <w:rsid w:val="00AC44D6"/>
    <w:rsid w:val="00AC4AF9"/>
    <w:rsid w:val="00AC6787"/>
    <w:rsid w:val="00AD14FE"/>
    <w:rsid w:val="00AD284A"/>
    <w:rsid w:val="00AD288A"/>
    <w:rsid w:val="00AD5043"/>
    <w:rsid w:val="00AD5226"/>
    <w:rsid w:val="00AE2EC3"/>
    <w:rsid w:val="00AE329E"/>
    <w:rsid w:val="00AE3EFA"/>
    <w:rsid w:val="00AE421D"/>
    <w:rsid w:val="00AE4AF9"/>
    <w:rsid w:val="00AE5BEB"/>
    <w:rsid w:val="00AF0131"/>
    <w:rsid w:val="00AF12F8"/>
    <w:rsid w:val="00AF13E2"/>
    <w:rsid w:val="00AF6CAB"/>
    <w:rsid w:val="00AF7387"/>
    <w:rsid w:val="00AF7FD4"/>
    <w:rsid w:val="00B00009"/>
    <w:rsid w:val="00B0174B"/>
    <w:rsid w:val="00B017F1"/>
    <w:rsid w:val="00B019A0"/>
    <w:rsid w:val="00B030B1"/>
    <w:rsid w:val="00B06C13"/>
    <w:rsid w:val="00B11EAB"/>
    <w:rsid w:val="00B13222"/>
    <w:rsid w:val="00B1380C"/>
    <w:rsid w:val="00B2115E"/>
    <w:rsid w:val="00B21471"/>
    <w:rsid w:val="00B25BFD"/>
    <w:rsid w:val="00B266BE"/>
    <w:rsid w:val="00B27436"/>
    <w:rsid w:val="00B27D26"/>
    <w:rsid w:val="00B35ADD"/>
    <w:rsid w:val="00B370B8"/>
    <w:rsid w:val="00B407A9"/>
    <w:rsid w:val="00B414F5"/>
    <w:rsid w:val="00B43C17"/>
    <w:rsid w:val="00B51AFB"/>
    <w:rsid w:val="00B54FB3"/>
    <w:rsid w:val="00B56526"/>
    <w:rsid w:val="00B570E3"/>
    <w:rsid w:val="00B572AD"/>
    <w:rsid w:val="00B5745D"/>
    <w:rsid w:val="00B5767A"/>
    <w:rsid w:val="00B61B76"/>
    <w:rsid w:val="00B62D56"/>
    <w:rsid w:val="00B64BCE"/>
    <w:rsid w:val="00B67025"/>
    <w:rsid w:val="00B763CF"/>
    <w:rsid w:val="00B77E49"/>
    <w:rsid w:val="00B806AE"/>
    <w:rsid w:val="00B80F8C"/>
    <w:rsid w:val="00B82CC4"/>
    <w:rsid w:val="00B84322"/>
    <w:rsid w:val="00B875C0"/>
    <w:rsid w:val="00B90222"/>
    <w:rsid w:val="00B93C39"/>
    <w:rsid w:val="00B948E7"/>
    <w:rsid w:val="00B94953"/>
    <w:rsid w:val="00B954C9"/>
    <w:rsid w:val="00B95F61"/>
    <w:rsid w:val="00B9642F"/>
    <w:rsid w:val="00B96A7B"/>
    <w:rsid w:val="00B96CA0"/>
    <w:rsid w:val="00B97379"/>
    <w:rsid w:val="00BA0FA7"/>
    <w:rsid w:val="00BA4D29"/>
    <w:rsid w:val="00BB1638"/>
    <w:rsid w:val="00BB217F"/>
    <w:rsid w:val="00BC6289"/>
    <w:rsid w:val="00BC76F8"/>
    <w:rsid w:val="00BD01B3"/>
    <w:rsid w:val="00BD0A80"/>
    <w:rsid w:val="00BD75D7"/>
    <w:rsid w:val="00BE1FC8"/>
    <w:rsid w:val="00BE4875"/>
    <w:rsid w:val="00BE711B"/>
    <w:rsid w:val="00BF0878"/>
    <w:rsid w:val="00BF08AB"/>
    <w:rsid w:val="00BF406A"/>
    <w:rsid w:val="00BF4C26"/>
    <w:rsid w:val="00C01B0A"/>
    <w:rsid w:val="00C04D10"/>
    <w:rsid w:val="00C05008"/>
    <w:rsid w:val="00C130A0"/>
    <w:rsid w:val="00C16E22"/>
    <w:rsid w:val="00C17FBF"/>
    <w:rsid w:val="00C234F6"/>
    <w:rsid w:val="00C24D49"/>
    <w:rsid w:val="00C25809"/>
    <w:rsid w:val="00C313C1"/>
    <w:rsid w:val="00C3403E"/>
    <w:rsid w:val="00C353B8"/>
    <w:rsid w:val="00C37F6F"/>
    <w:rsid w:val="00C41436"/>
    <w:rsid w:val="00C4300E"/>
    <w:rsid w:val="00C47C97"/>
    <w:rsid w:val="00C51D36"/>
    <w:rsid w:val="00C54EE1"/>
    <w:rsid w:val="00C55238"/>
    <w:rsid w:val="00C75436"/>
    <w:rsid w:val="00C763AF"/>
    <w:rsid w:val="00C76F8E"/>
    <w:rsid w:val="00C777FC"/>
    <w:rsid w:val="00C834AF"/>
    <w:rsid w:val="00C87EFF"/>
    <w:rsid w:val="00C92DB7"/>
    <w:rsid w:val="00CA1E88"/>
    <w:rsid w:val="00CA35BA"/>
    <w:rsid w:val="00CA5C0E"/>
    <w:rsid w:val="00CB064D"/>
    <w:rsid w:val="00CB069A"/>
    <w:rsid w:val="00CB1893"/>
    <w:rsid w:val="00CB3B0D"/>
    <w:rsid w:val="00CB3BD2"/>
    <w:rsid w:val="00CB5F7A"/>
    <w:rsid w:val="00CB7AF0"/>
    <w:rsid w:val="00CC1521"/>
    <w:rsid w:val="00CC66CE"/>
    <w:rsid w:val="00CD01CD"/>
    <w:rsid w:val="00CD255A"/>
    <w:rsid w:val="00CD78D2"/>
    <w:rsid w:val="00CE00AD"/>
    <w:rsid w:val="00CE0359"/>
    <w:rsid w:val="00CE1688"/>
    <w:rsid w:val="00CF10D7"/>
    <w:rsid w:val="00CF3387"/>
    <w:rsid w:val="00CF53DD"/>
    <w:rsid w:val="00D02588"/>
    <w:rsid w:val="00D04511"/>
    <w:rsid w:val="00D149BA"/>
    <w:rsid w:val="00D14A0C"/>
    <w:rsid w:val="00D154AA"/>
    <w:rsid w:val="00D16951"/>
    <w:rsid w:val="00D20499"/>
    <w:rsid w:val="00D217B3"/>
    <w:rsid w:val="00D21B78"/>
    <w:rsid w:val="00D22EB8"/>
    <w:rsid w:val="00D27735"/>
    <w:rsid w:val="00D30268"/>
    <w:rsid w:val="00D31D52"/>
    <w:rsid w:val="00D34AA1"/>
    <w:rsid w:val="00D35DA9"/>
    <w:rsid w:val="00D35EF1"/>
    <w:rsid w:val="00D37002"/>
    <w:rsid w:val="00D37F8C"/>
    <w:rsid w:val="00D40F02"/>
    <w:rsid w:val="00D50C39"/>
    <w:rsid w:val="00D5189C"/>
    <w:rsid w:val="00D56F82"/>
    <w:rsid w:val="00D6270C"/>
    <w:rsid w:val="00D70FBC"/>
    <w:rsid w:val="00D8136B"/>
    <w:rsid w:val="00D81B4C"/>
    <w:rsid w:val="00D8448A"/>
    <w:rsid w:val="00D87CD5"/>
    <w:rsid w:val="00D944AD"/>
    <w:rsid w:val="00D94B25"/>
    <w:rsid w:val="00D957EB"/>
    <w:rsid w:val="00D97F10"/>
    <w:rsid w:val="00DA02A2"/>
    <w:rsid w:val="00DA51C9"/>
    <w:rsid w:val="00DA7871"/>
    <w:rsid w:val="00DB0891"/>
    <w:rsid w:val="00DB2AFD"/>
    <w:rsid w:val="00DB3974"/>
    <w:rsid w:val="00DB4D18"/>
    <w:rsid w:val="00DC0AFE"/>
    <w:rsid w:val="00DC5DF3"/>
    <w:rsid w:val="00DC6A8C"/>
    <w:rsid w:val="00DD6FEB"/>
    <w:rsid w:val="00DE0599"/>
    <w:rsid w:val="00DE3C52"/>
    <w:rsid w:val="00DE4107"/>
    <w:rsid w:val="00DE59EB"/>
    <w:rsid w:val="00DF049F"/>
    <w:rsid w:val="00DF52F8"/>
    <w:rsid w:val="00E01673"/>
    <w:rsid w:val="00E03DA6"/>
    <w:rsid w:val="00E0417A"/>
    <w:rsid w:val="00E0523B"/>
    <w:rsid w:val="00E07D64"/>
    <w:rsid w:val="00E07E4B"/>
    <w:rsid w:val="00E11234"/>
    <w:rsid w:val="00E149C5"/>
    <w:rsid w:val="00E16F03"/>
    <w:rsid w:val="00E21D4F"/>
    <w:rsid w:val="00E22B4E"/>
    <w:rsid w:val="00E23AD1"/>
    <w:rsid w:val="00E25A17"/>
    <w:rsid w:val="00E2605E"/>
    <w:rsid w:val="00E26659"/>
    <w:rsid w:val="00E26F55"/>
    <w:rsid w:val="00E35F9B"/>
    <w:rsid w:val="00E421C0"/>
    <w:rsid w:val="00E43579"/>
    <w:rsid w:val="00E441FC"/>
    <w:rsid w:val="00E44B83"/>
    <w:rsid w:val="00E475DB"/>
    <w:rsid w:val="00E47B05"/>
    <w:rsid w:val="00E50D8C"/>
    <w:rsid w:val="00E528D5"/>
    <w:rsid w:val="00E54B13"/>
    <w:rsid w:val="00E55F6F"/>
    <w:rsid w:val="00E574C0"/>
    <w:rsid w:val="00E60C8A"/>
    <w:rsid w:val="00E61604"/>
    <w:rsid w:val="00E62D0A"/>
    <w:rsid w:val="00E658D0"/>
    <w:rsid w:val="00E66297"/>
    <w:rsid w:val="00E701CE"/>
    <w:rsid w:val="00E70402"/>
    <w:rsid w:val="00E71E78"/>
    <w:rsid w:val="00E75404"/>
    <w:rsid w:val="00E81269"/>
    <w:rsid w:val="00E8178B"/>
    <w:rsid w:val="00E92C43"/>
    <w:rsid w:val="00EA674D"/>
    <w:rsid w:val="00EB2595"/>
    <w:rsid w:val="00EB4947"/>
    <w:rsid w:val="00EB685C"/>
    <w:rsid w:val="00EC1806"/>
    <w:rsid w:val="00EC5614"/>
    <w:rsid w:val="00EC722E"/>
    <w:rsid w:val="00ED1FF8"/>
    <w:rsid w:val="00ED30B4"/>
    <w:rsid w:val="00ED5E69"/>
    <w:rsid w:val="00ED63F1"/>
    <w:rsid w:val="00ED7BCD"/>
    <w:rsid w:val="00EE1775"/>
    <w:rsid w:val="00EE303C"/>
    <w:rsid w:val="00EE3E9F"/>
    <w:rsid w:val="00EF1FA4"/>
    <w:rsid w:val="00EF7DD0"/>
    <w:rsid w:val="00F042EE"/>
    <w:rsid w:val="00F13F9F"/>
    <w:rsid w:val="00F21638"/>
    <w:rsid w:val="00F216E2"/>
    <w:rsid w:val="00F22F6D"/>
    <w:rsid w:val="00F32656"/>
    <w:rsid w:val="00F371E0"/>
    <w:rsid w:val="00F477D7"/>
    <w:rsid w:val="00F55591"/>
    <w:rsid w:val="00F65B19"/>
    <w:rsid w:val="00F70767"/>
    <w:rsid w:val="00F717EB"/>
    <w:rsid w:val="00F72F9C"/>
    <w:rsid w:val="00F74895"/>
    <w:rsid w:val="00F753EB"/>
    <w:rsid w:val="00F76EA8"/>
    <w:rsid w:val="00F8004C"/>
    <w:rsid w:val="00F824C5"/>
    <w:rsid w:val="00F90EDD"/>
    <w:rsid w:val="00F92435"/>
    <w:rsid w:val="00F96C5A"/>
    <w:rsid w:val="00FA58CB"/>
    <w:rsid w:val="00FB1DAA"/>
    <w:rsid w:val="00FB3D62"/>
    <w:rsid w:val="00FB460C"/>
    <w:rsid w:val="00FB5306"/>
    <w:rsid w:val="00FB5E0A"/>
    <w:rsid w:val="00FC2A12"/>
    <w:rsid w:val="00FC5795"/>
    <w:rsid w:val="00FC6EAA"/>
    <w:rsid w:val="00FD4D19"/>
    <w:rsid w:val="00FD6739"/>
    <w:rsid w:val="00FD7C20"/>
    <w:rsid w:val="00FE3FFB"/>
    <w:rsid w:val="00FE55C7"/>
    <w:rsid w:val="00FF3D8E"/>
    <w:rsid w:val="00FF510C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B85F0"/>
  <w15:chartTrackingRefBased/>
  <w15:docId w15:val="{0CDF1868-E12F-4DA2-83C9-A161FBDD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1E"/>
    <w:rPr>
      <w:noProof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eader Char Car Car,Header Char Car Car Car Car,Header Char"/>
    <w:basedOn w:val="Normal"/>
    <w:link w:val="EncabezadoCar"/>
    <w:rsid w:val="00615EF3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615EF3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6B26C5"/>
  </w:style>
  <w:style w:type="paragraph" w:styleId="Textodeglobo">
    <w:name w:val="Balloon Text"/>
    <w:basedOn w:val="Normal"/>
    <w:link w:val="TextodegloboCar"/>
    <w:uiPriority w:val="99"/>
    <w:semiHidden/>
    <w:unhideWhenUsed/>
    <w:rsid w:val="001032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32B1"/>
    <w:rPr>
      <w:rFonts w:ascii="Tahoma" w:hAnsi="Tahoma" w:cs="Tahoma"/>
      <w:noProof/>
      <w:sz w:val="16"/>
      <w:szCs w:val="16"/>
      <w:lang w:val="es-MX"/>
    </w:rPr>
  </w:style>
  <w:style w:type="paragraph" w:styleId="Sangradetextonormal">
    <w:name w:val="Body Text Indent"/>
    <w:basedOn w:val="Normal"/>
    <w:link w:val="SangradetextonormalCar"/>
    <w:rsid w:val="0095311E"/>
    <w:pPr>
      <w:ind w:left="720" w:hanging="720"/>
      <w:jc w:val="both"/>
    </w:pPr>
    <w:rPr>
      <w:rFonts w:eastAsia="Batang"/>
      <w:noProof w:val="0"/>
      <w:sz w:val="22"/>
      <w:szCs w:val="20"/>
      <w:lang w:val="es-ES"/>
    </w:rPr>
  </w:style>
  <w:style w:type="paragraph" w:styleId="Sinespaciado">
    <w:name w:val="No Spacing"/>
    <w:uiPriority w:val="1"/>
    <w:qFormat/>
    <w:rsid w:val="008C573C"/>
    <w:rPr>
      <w:noProof/>
      <w:sz w:val="24"/>
      <w:szCs w:val="24"/>
      <w:lang w:eastAsia="en-US"/>
    </w:rPr>
  </w:style>
  <w:style w:type="paragraph" w:styleId="Textoindependiente2">
    <w:name w:val="Body Text 2"/>
    <w:basedOn w:val="Normal"/>
    <w:link w:val="Textoindependiente2Car"/>
    <w:rsid w:val="00610B84"/>
    <w:pPr>
      <w:spacing w:after="120" w:line="480" w:lineRule="auto"/>
    </w:pPr>
    <w:rPr>
      <w:noProof w:val="0"/>
    </w:rPr>
  </w:style>
  <w:style w:type="character" w:customStyle="1" w:styleId="Textoindependiente2Car">
    <w:name w:val="Texto independiente 2 Car"/>
    <w:link w:val="Textoindependiente2"/>
    <w:rsid w:val="00610B84"/>
    <w:rPr>
      <w:sz w:val="24"/>
      <w:szCs w:val="24"/>
      <w:lang w:eastAsia="en-US"/>
    </w:rPr>
  </w:style>
  <w:style w:type="character" w:customStyle="1" w:styleId="EncabezadoCar">
    <w:name w:val="Encabezado Car"/>
    <w:aliases w:val="Header Char Car Car Car,Header Char Car Car Car Car Car,Header Char Car"/>
    <w:link w:val="Encabezado"/>
    <w:rsid w:val="00AD5226"/>
    <w:rPr>
      <w:noProof/>
      <w:sz w:val="24"/>
      <w:szCs w:val="24"/>
      <w:lang w:eastAsia="en-US"/>
    </w:rPr>
  </w:style>
  <w:style w:type="character" w:styleId="Textoennegrita">
    <w:name w:val="Strong"/>
    <w:uiPriority w:val="22"/>
    <w:qFormat/>
    <w:rsid w:val="00AD5226"/>
    <w:rPr>
      <w:b/>
      <w:bCs/>
    </w:rPr>
  </w:style>
  <w:style w:type="character" w:customStyle="1" w:styleId="PiedepginaCar">
    <w:name w:val="Pie de página Car"/>
    <w:link w:val="Piedepgina"/>
    <w:uiPriority w:val="99"/>
    <w:rsid w:val="00510971"/>
    <w:rPr>
      <w:noProof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E0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454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407"/>
    <w:rPr>
      <w:color w:val="954F72" w:themeColor="followedHyperlink"/>
      <w:u w:val="single"/>
    </w:rPr>
  </w:style>
  <w:style w:type="character" w:customStyle="1" w:styleId="SangradetextonormalCar">
    <w:name w:val="Sangría de texto normal Car"/>
    <w:link w:val="Sangradetextonormal"/>
    <w:rsid w:val="000F7115"/>
    <w:rPr>
      <w:rFonts w:eastAsia="Batang"/>
      <w:sz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A65F3B"/>
    <w:pPr>
      <w:spacing w:before="100" w:beforeAutospacing="1" w:after="100" w:afterAutospacing="1"/>
    </w:pPr>
    <w:rPr>
      <w:noProof w:val="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09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acuna\Documents\MANUAL%20DE%20IMAGEN%20ASEBC\ANEXOS2020\Plantill%20Oficio%20Escudo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286C4-7E7C-4001-9D31-4F23C4D2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 Oficio Escudo 2020</Template>
  <TotalTime>184</TotalTime>
  <Pages>3</Pages>
  <Words>885</Words>
  <Characters>4870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Mexicali, Baja California, a 06 de marzo de 2012</vt:lpstr>
      <vt:lpstr>Mexicali, Baja California, a 06 de marzo de 2012</vt:lpstr>
    </vt:vector>
  </TitlesOfParts>
  <Company>Microsoft</Company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Mexicali, Baja California, a 06 de marzo de 2012</dc:title>
  <dc:subject/>
  <dc:creator>Karina Acuña</dc:creator>
  <cp:keywords/>
  <cp:lastModifiedBy>Karina Paola Cervantes Pérez</cp:lastModifiedBy>
  <cp:revision>48</cp:revision>
  <cp:lastPrinted>2022-01-12T18:07:00Z</cp:lastPrinted>
  <dcterms:created xsi:type="dcterms:W3CDTF">2020-06-16T16:40:00Z</dcterms:created>
  <dcterms:modified xsi:type="dcterms:W3CDTF">2023-01-10T21:29:00Z</dcterms:modified>
</cp:coreProperties>
</file>